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8DE86" w14:textId="77777777" w:rsidR="001F1EC5" w:rsidRDefault="00000000">
      <w:r>
        <w:t xml:space="preserve">                                            </w:t>
      </w:r>
      <w:r>
        <w:rPr>
          <w:b/>
          <w:sz w:val="40"/>
          <w:szCs w:val="40"/>
        </w:rPr>
        <w:t xml:space="preserve">Vnitřní řád školní jídelny   </w:t>
      </w:r>
    </w:p>
    <w:p w14:paraId="23ADBAE2" w14:textId="77777777" w:rsidR="001F1EC5" w:rsidRDefault="00000000">
      <w:pPr>
        <w:pStyle w:val="Nadpis1"/>
      </w:pPr>
      <w:r>
        <w:t xml:space="preserve">     Základní škola a Mateřská škola Janovice, okres Frýdek-Místek, </w:t>
      </w:r>
    </w:p>
    <w:p w14:paraId="5AE741D9" w14:textId="77777777" w:rsidR="001F1EC5" w:rsidRDefault="00000000">
      <w:pPr>
        <w:pStyle w:val="Nadpis1"/>
      </w:pPr>
      <w:r>
        <w:t xml:space="preserve">příspěvková organizace, 739 11 Janovice 410, zapsaná u KS v Ostravě v oddílu </w:t>
      </w:r>
      <w:proofErr w:type="spellStart"/>
      <w:r>
        <w:t>Pr</w:t>
      </w:r>
      <w:proofErr w:type="spellEnd"/>
      <w:r>
        <w:t>, vložce číslo 170, tel. 558681026, IČO: 731 84 357</w:t>
      </w:r>
    </w:p>
    <w:p w14:paraId="74D60230" w14:textId="77777777" w:rsidR="001F1EC5" w:rsidRDefault="001F1EC5">
      <w:pPr>
        <w:rPr>
          <w:lang w:eastAsia="cs-CZ"/>
        </w:rPr>
      </w:pPr>
    </w:p>
    <w:tbl>
      <w:tblPr>
        <w:tblW w:w="92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12"/>
      </w:tblGrid>
      <w:tr w:rsidR="001F1EC5" w14:paraId="27E71F7C" w14:textId="77777777">
        <w:tblPrEx>
          <w:tblCellMar>
            <w:top w:w="0" w:type="dxa"/>
            <w:bottom w:w="0" w:type="dxa"/>
          </w:tblCellMar>
        </w:tblPrEx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EDBE7" w14:textId="77777777" w:rsidR="001F1EC5" w:rsidRDefault="00000000">
            <w:pPr>
              <w:spacing w:after="0"/>
              <w:rPr>
                <w:lang w:eastAsia="cs-CZ"/>
              </w:rPr>
            </w:pPr>
            <w:proofErr w:type="gramStart"/>
            <w:r>
              <w:rPr>
                <w:lang w:eastAsia="cs-CZ"/>
              </w:rPr>
              <w:t xml:space="preserve">Vypracoval:   </w:t>
            </w:r>
            <w:proofErr w:type="gramEnd"/>
            <w:r>
              <w:rPr>
                <w:lang w:eastAsia="cs-CZ"/>
              </w:rPr>
              <w:t xml:space="preserve">                                                  Zuzana </w:t>
            </w:r>
            <w:proofErr w:type="spellStart"/>
            <w:r>
              <w:rPr>
                <w:lang w:eastAsia="cs-CZ"/>
              </w:rPr>
              <w:t>Gurecká</w:t>
            </w:r>
            <w:proofErr w:type="spellEnd"/>
          </w:p>
        </w:tc>
      </w:tr>
      <w:tr w:rsidR="001F1EC5" w14:paraId="35B8951D" w14:textId="77777777">
        <w:tblPrEx>
          <w:tblCellMar>
            <w:top w:w="0" w:type="dxa"/>
            <w:bottom w:w="0" w:type="dxa"/>
          </w:tblCellMar>
        </w:tblPrEx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FA778" w14:textId="77777777" w:rsidR="001F1EC5" w:rsidRDefault="00000000">
            <w:pPr>
              <w:spacing w:after="0"/>
              <w:rPr>
                <w:lang w:eastAsia="cs-CZ"/>
              </w:rPr>
            </w:pPr>
            <w:proofErr w:type="gramStart"/>
            <w:r>
              <w:rPr>
                <w:lang w:eastAsia="cs-CZ"/>
              </w:rPr>
              <w:t xml:space="preserve">Schválil:   </w:t>
            </w:r>
            <w:proofErr w:type="gramEnd"/>
            <w:r>
              <w:rPr>
                <w:lang w:eastAsia="cs-CZ"/>
              </w:rPr>
              <w:t xml:space="preserve">                                                         Mgr. Ivo </w:t>
            </w:r>
            <w:proofErr w:type="spellStart"/>
            <w:r>
              <w:rPr>
                <w:lang w:eastAsia="cs-CZ"/>
              </w:rPr>
              <w:t>Tošenovjan</w:t>
            </w:r>
            <w:proofErr w:type="spellEnd"/>
          </w:p>
        </w:tc>
      </w:tr>
      <w:tr w:rsidR="001F1EC5" w14:paraId="1C3E80DA" w14:textId="77777777">
        <w:tblPrEx>
          <w:tblCellMar>
            <w:top w:w="0" w:type="dxa"/>
            <w:bottom w:w="0" w:type="dxa"/>
          </w:tblCellMar>
        </w:tblPrEx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D504E" w14:textId="77777777" w:rsidR="001F1EC5" w:rsidRDefault="00000000">
            <w:pPr>
              <w:spacing w:after="0"/>
              <w:rPr>
                <w:lang w:eastAsia="cs-CZ"/>
              </w:rPr>
            </w:pPr>
            <w:r>
              <w:rPr>
                <w:lang w:eastAsia="cs-CZ"/>
              </w:rPr>
              <w:t xml:space="preserve">Nabývá platnosti </w:t>
            </w:r>
            <w:proofErr w:type="gramStart"/>
            <w:r>
              <w:rPr>
                <w:lang w:eastAsia="cs-CZ"/>
              </w:rPr>
              <w:t xml:space="preserve">dne:   </w:t>
            </w:r>
            <w:proofErr w:type="gramEnd"/>
            <w:r>
              <w:rPr>
                <w:lang w:eastAsia="cs-CZ"/>
              </w:rPr>
              <w:t xml:space="preserve">                                        01. 09. 2026</w:t>
            </w:r>
          </w:p>
        </w:tc>
      </w:tr>
      <w:tr w:rsidR="001F1EC5" w14:paraId="0A6A042A" w14:textId="77777777">
        <w:tblPrEx>
          <w:tblCellMar>
            <w:top w:w="0" w:type="dxa"/>
            <w:bottom w:w="0" w:type="dxa"/>
          </w:tblCellMar>
        </w:tblPrEx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1EDBC" w14:textId="77777777" w:rsidR="001F1EC5" w:rsidRDefault="00000000">
            <w:pPr>
              <w:spacing w:after="0"/>
              <w:rPr>
                <w:lang w:eastAsia="cs-CZ"/>
              </w:rPr>
            </w:pPr>
            <w:r>
              <w:rPr>
                <w:lang w:eastAsia="cs-CZ"/>
              </w:rPr>
              <w:t xml:space="preserve">Nabývá účinnosti </w:t>
            </w:r>
            <w:proofErr w:type="gramStart"/>
            <w:r>
              <w:rPr>
                <w:lang w:eastAsia="cs-CZ"/>
              </w:rPr>
              <w:t xml:space="preserve">dne:   </w:t>
            </w:r>
            <w:proofErr w:type="gramEnd"/>
            <w:r>
              <w:rPr>
                <w:lang w:eastAsia="cs-CZ"/>
              </w:rPr>
              <w:t xml:space="preserve">                                        01. 09. 2026</w:t>
            </w:r>
          </w:p>
        </w:tc>
      </w:tr>
    </w:tbl>
    <w:p w14:paraId="202E81F2" w14:textId="77777777" w:rsidR="001F1EC5" w:rsidRDefault="001F1EC5"/>
    <w:p w14:paraId="333BEDB7" w14:textId="77777777" w:rsidR="001F1EC5" w:rsidRDefault="00000000">
      <w:pPr>
        <w:spacing w:after="0"/>
      </w:pPr>
      <w:r>
        <w:t xml:space="preserve">Vnitřní řád vzniká na dobu neurčitou, je závazný pro všechny zaměstnance organizace, pro děti, žáky a zákonné zástupce ZŠ a MŠ Janovice 410 a děti a zákonné zástupce MŠ Janovice 267 a MŠ Janovice 314. </w:t>
      </w:r>
    </w:p>
    <w:p w14:paraId="1D1B664A" w14:textId="77777777" w:rsidR="001F1EC5" w:rsidRDefault="001F1EC5">
      <w:pPr>
        <w:spacing w:after="0"/>
      </w:pPr>
    </w:p>
    <w:p w14:paraId="3F2FF26F" w14:textId="77777777" w:rsidR="001F1EC5" w:rsidRDefault="00000000">
      <w:r>
        <w:t>Vnitřní řád školní jídelny vyplývá z:</w:t>
      </w:r>
    </w:p>
    <w:p w14:paraId="2D746617" w14:textId="77777777" w:rsidR="001F1EC5" w:rsidRDefault="00000000">
      <w:pPr>
        <w:pStyle w:val="Odstavecseseznamem"/>
        <w:numPr>
          <w:ilvl w:val="0"/>
          <w:numId w:val="1"/>
        </w:numPr>
      </w:pPr>
      <w:r>
        <w:t>školský zákon 561/2004 Sb.</w:t>
      </w:r>
    </w:p>
    <w:p w14:paraId="657D4B0F" w14:textId="77777777" w:rsidR="001F1EC5" w:rsidRDefault="00000000">
      <w:pPr>
        <w:pStyle w:val="Odstavecseseznamem"/>
        <w:numPr>
          <w:ilvl w:val="0"/>
          <w:numId w:val="1"/>
        </w:numPr>
      </w:pPr>
      <w:r>
        <w:t>vyhlášky ministerstva školství č. 107/2005 Sb., O školním stravování, FN/Metodikou spotřebního koše</w:t>
      </w:r>
    </w:p>
    <w:p w14:paraId="12B55BF6" w14:textId="77777777" w:rsidR="001F1EC5" w:rsidRDefault="00000000">
      <w:pPr>
        <w:pStyle w:val="Odstavecseseznamem"/>
        <w:numPr>
          <w:ilvl w:val="0"/>
          <w:numId w:val="1"/>
        </w:numPr>
      </w:pPr>
      <w:r>
        <w:t>zákon o ochraně veřejného zdraví 258/2000</w:t>
      </w:r>
    </w:p>
    <w:p w14:paraId="5295BA38" w14:textId="77777777" w:rsidR="001F1EC5" w:rsidRDefault="00000000">
      <w:pPr>
        <w:pStyle w:val="Odstavecseseznamem"/>
        <w:numPr>
          <w:ilvl w:val="0"/>
          <w:numId w:val="1"/>
        </w:numPr>
      </w:pPr>
      <w:r>
        <w:t>vyhlášky ministerstva zdravotnictví č. 410/2005 Sb., kterou se stanoví hygienické požadavky na prostory a provoz škol a školských zařízení</w:t>
      </w:r>
    </w:p>
    <w:p w14:paraId="5515C59E" w14:textId="77777777" w:rsidR="001F1EC5" w:rsidRDefault="00000000">
      <w:pPr>
        <w:pStyle w:val="Odstavecseseznamem"/>
        <w:numPr>
          <w:ilvl w:val="0"/>
          <w:numId w:val="1"/>
        </w:numPr>
      </w:pPr>
      <w:r>
        <w:t>vyhlášky č. 137/2004 Sb. O hygienických požadavcích na stravovací služby a o zásadách osobní a provozní hygieny při činnostech epidemiologicky závažných</w:t>
      </w:r>
    </w:p>
    <w:p w14:paraId="3F4B1EFB" w14:textId="77777777" w:rsidR="001F1EC5" w:rsidRDefault="00000000">
      <w:pPr>
        <w:pStyle w:val="Odstavecseseznamem"/>
        <w:numPr>
          <w:ilvl w:val="0"/>
          <w:numId w:val="1"/>
        </w:numPr>
      </w:pPr>
      <w:r>
        <w:t>vyhlášky ministerstva financí č. 84/2005 Sb., O nákladech na závodní stravování, ve znění pozdějších předpisů</w:t>
      </w:r>
    </w:p>
    <w:p w14:paraId="3FF06231" w14:textId="77777777" w:rsidR="001F1EC5" w:rsidRDefault="00000000">
      <w:pPr>
        <w:pStyle w:val="Odstavecseseznamem"/>
        <w:numPr>
          <w:ilvl w:val="0"/>
          <w:numId w:val="1"/>
        </w:numPr>
      </w:pPr>
      <w:r>
        <w:t>Rozsah poskytovaných služeb viz Systém HACCP.</w:t>
      </w:r>
    </w:p>
    <w:p w14:paraId="03F3D7EF" w14:textId="77777777" w:rsidR="001F1EC5" w:rsidRDefault="00000000">
      <w:r>
        <w:t>Základní vyhlášky a předpisy jsou k dispozici u vedoucí ŠJ.</w:t>
      </w:r>
    </w:p>
    <w:p w14:paraId="3CAF8F0B" w14:textId="77777777" w:rsidR="001F1EC5" w:rsidRDefault="001F1EC5"/>
    <w:p w14:paraId="360F5AB6" w14:textId="77777777" w:rsidR="001F1EC5" w:rsidRDefault="00000000">
      <w:pPr>
        <w:rPr>
          <w:b/>
        </w:rPr>
      </w:pPr>
      <w:r>
        <w:rPr>
          <w:b/>
        </w:rPr>
        <w:t>Podrobnosti k výkonu práv a povinností žáků a jejich zákonných zástupců</w:t>
      </w:r>
    </w:p>
    <w:p w14:paraId="0617B710" w14:textId="77777777" w:rsidR="001F1EC5" w:rsidRDefault="00000000">
      <w:pPr>
        <w:rPr>
          <w:b/>
        </w:rPr>
      </w:pPr>
      <w:r>
        <w:rPr>
          <w:b/>
        </w:rPr>
        <w:t>Práva strávníků</w:t>
      </w:r>
    </w:p>
    <w:p w14:paraId="56D6841A" w14:textId="77777777" w:rsidR="001F1EC5" w:rsidRDefault="00000000">
      <w:pPr>
        <w:pStyle w:val="Odstavecseseznamem"/>
        <w:numPr>
          <w:ilvl w:val="0"/>
          <w:numId w:val="2"/>
        </w:numPr>
        <w:spacing w:after="0"/>
      </w:pPr>
      <w:r>
        <w:t>využívat stravovací služby</w:t>
      </w:r>
    </w:p>
    <w:p w14:paraId="7E96C87C" w14:textId="77777777" w:rsidR="001F1EC5" w:rsidRDefault="00000000">
      <w:pPr>
        <w:pStyle w:val="Odstavecseseznamem"/>
        <w:numPr>
          <w:ilvl w:val="0"/>
          <w:numId w:val="2"/>
        </w:numPr>
        <w:spacing w:after="0"/>
      </w:pPr>
      <w:r>
        <w:t>mít přístup k informacím o nabízených stravovacích službách</w:t>
      </w:r>
    </w:p>
    <w:p w14:paraId="79964497" w14:textId="77777777" w:rsidR="001F1EC5" w:rsidRDefault="00000000">
      <w:pPr>
        <w:pStyle w:val="Odstavecseseznamem"/>
        <w:numPr>
          <w:ilvl w:val="0"/>
          <w:numId w:val="2"/>
        </w:numPr>
        <w:spacing w:after="0"/>
      </w:pPr>
      <w:r>
        <w:t>na zajištění bezpečnosti a ochrany zdraví (alergeny, kvalitní suroviny…)</w:t>
      </w:r>
    </w:p>
    <w:p w14:paraId="14D24553" w14:textId="77777777" w:rsidR="001F1EC5" w:rsidRDefault="00000000">
      <w:pPr>
        <w:pStyle w:val="Odstavecseseznamem"/>
        <w:numPr>
          <w:ilvl w:val="0"/>
          <w:numId w:val="2"/>
        </w:numPr>
      </w:pPr>
      <w:r>
        <w:t>nejsou nuceni ke konzumaci celého vydaného jídla</w:t>
      </w:r>
    </w:p>
    <w:p w14:paraId="61BA4D5A" w14:textId="77777777" w:rsidR="001F1EC5" w:rsidRDefault="00000000">
      <w:pPr>
        <w:rPr>
          <w:b/>
        </w:rPr>
      </w:pPr>
      <w:r>
        <w:rPr>
          <w:b/>
        </w:rPr>
        <w:t>Povinnosti strávníků</w:t>
      </w:r>
    </w:p>
    <w:p w14:paraId="43366B7C" w14:textId="77777777" w:rsidR="001F1EC5" w:rsidRDefault="00000000">
      <w:pPr>
        <w:pStyle w:val="Odstavecseseznamem"/>
        <w:numPr>
          <w:ilvl w:val="0"/>
          <w:numId w:val="3"/>
        </w:numPr>
        <w:spacing w:after="0"/>
      </w:pPr>
      <w:r>
        <w:t>dodržovat pravidla kulturního chování, včetně osobní hygieny</w:t>
      </w:r>
    </w:p>
    <w:p w14:paraId="19C63C35" w14:textId="77777777" w:rsidR="001F1EC5" w:rsidRDefault="00000000">
      <w:pPr>
        <w:pStyle w:val="Odstavecseseznamem"/>
        <w:numPr>
          <w:ilvl w:val="0"/>
          <w:numId w:val="3"/>
        </w:numPr>
        <w:spacing w:after="0"/>
      </w:pPr>
      <w:r>
        <w:t>nedopouštět se projevů rasismu a šikanování</w:t>
      </w:r>
    </w:p>
    <w:p w14:paraId="65006DA8" w14:textId="77777777" w:rsidR="001F1EC5" w:rsidRDefault="00000000">
      <w:pPr>
        <w:pStyle w:val="Odstavecseseznamem"/>
        <w:numPr>
          <w:ilvl w:val="0"/>
          <w:numId w:val="3"/>
        </w:numPr>
        <w:spacing w:after="0"/>
      </w:pPr>
      <w:r>
        <w:t>plnit pokyny osob vykonávající dohled</w:t>
      </w:r>
    </w:p>
    <w:p w14:paraId="5C7BACE8" w14:textId="77777777" w:rsidR="001F1EC5" w:rsidRDefault="001F1EC5">
      <w:pPr>
        <w:pStyle w:val="Odstavecseseznamem"/>
        <w:spacing w:after="0"/>
        <w:ind w:left="705"/>
      </w:pPr>
    </w:p>
    <w:p w14:paraId="0FA5292F" w14:textId="77777777" w:rsidR="001F1EC5" w:rsidRDefault="001F1EC5">
      <w:pPr>
        <w:pStyle w:val="Odstavecseseznamem"/>
        <w:spacing w:after="0"/>
        <w:ind w:left="705"/>
      </w:pPr>
    </w:p>
    <w:p w14:paraId="4E29AEF0" w14:textId="77777777" w:rsidR="001F1EC5" w:rsidRDefault="001F1EC5">
      <w:pPr>
        <w:spacing w:after="0"/>
      </w:pPr>
    </w:p>
    <w:p w14:paraId="3029163D" w14:textId="77777777" w:rsidR="001F1EC5" w:rsidRDefault="00000000">
      <w:pPr>
        <w:spacing w:after="0"/>
        <w:rPr>
          <w:b/>
        </w:rPr>
      </w:pPr>
      <w:r>
        <w:rPr>
          <w:b/>
        </w:rPr>
        <w:t>Práva a povinnosti zákonných zástupců</w:t>
      </w:r>
    </w:p>
    <w:p w14:paraId="3346EEF6" w14:textId="77777777" w:rsidR="001F1EC5" w:rsidRDefault="00000000">
      <w:pPr>
        <w:pStyle w:val="Odstavecseseznamem"/>
        <w:numPr>
          <w:ilvl w:val="0"/>
          <w:numId w:val="4"/>
        </w:numPr>
        <w:spacing w:after="0"/>
      </w:pPr>
      <w:r>
        <w:t>vznášet připomínky a podměty k práci školní jídelny</w:t>
      </w:r>
    </w:p>
    <w:p w14:paraId="434A342D" w14:textId="77777777" w:rsidR="001F1EC5" w:rsidRDefault="00000000">
      <w:pPr>
        <w:pStyle w:val="Odstavecseseznamem"/>
        <w:numPr>
          <w:ilvl w:val="0"/>
          <w:numId w:val="4"/>
        </w:numPr>
        <w:spacing w:after="0"/>
      </w:pPr>
      <w:r>
        <w:t>informovat o změně zdravotní způsobilosti, zdravotních obtížích strávníka nebo jiných skutečnostech</w:t>
      </w:r>
    </w:p>
    <w:p w14:paraId="10C06FE7" w14:textId="77777777" w:rsidR="001F1EC5" w:rsidRDefault="00000000">
      <w:pPr>
        <w:pStyle w:val="Odstavecseseznamem"/>
        <w:numPr>
          <w:ilvl w:val="0"/>
          <w:numId w:val="4"/>
        </w:numPr>
        <w:spacing w:after="0"/>
      </w:pPr>
      <w:r>
        <w:t>včas zajistit úhradu stravného, a to v hotovosti nebo formou inkasa</w:t>
      </w:r>
    </w:p>
    <w:p w14:paraId="4191A452" w14:textId="77777777" w:rsidR="001F1EC5" w:rsidRDefault="001F1EC5">
      <w:pPr>
        <w:pStyle w:val="Odstavecseseznamem"/>
        <w:spacing w:after="0"/>
        <w:ind w:left="705"/>
      </w:pPr>
    </w:p>
    <w:p w14:paraId="0B59A87F" w14:textId="77777777" w:rsidR="001F1EC5" w:rsidRDefault="00000000">
      <w:pPr>
        <w:spacing w:after="0"/>
        <w:rPr>
          <w:b/>
        </w:rPr>
      </w:pPr>
      <w:r>
        <w:rPr>
          <w:b/>
        </w:rPr>
        <w:t>Bezpečnost a pravidla chování ve školní jídelně</w:t>
      </w:r>
    </w:p>
    <w:p w14:paraId="09A1C74A" w14:textId="77777777" w:rsidR="001F1EC5" w:rsidRDefault="001F1EC5">
      <w:pPr>
        <w:spacing w:after="0"/>
        <w:rPr>
          <w:b/>
        </w:rPr>
      </w:pPr>
    </w:p>
    <w:p w14:paraId="1E67095F" w14:textId="7269B909" w:rsidR="001F1EC5" w:rsidRDefault="00000000">
      <w:pPr>
        <w:spacing w:after="0"/>
      </w:pPr>
      <w:r>
        <w:t xml:space="preserve">Dohled nad stravovanými žáky po dobu výdeje jídel vykonávají pedagogičtí pracovníci školy dle pokynu ředitele školy. V prostorách konzumace jídla se strávníci řídí pokyny pedagogického dozoru. Dodržují pravidla slušného chování a při jídle pravidla slušného stolování. </w:t>
      </w:r>
    </w:p>
    <w:p w14:paraId="71DF50C8" w14:textId="77777777" w:rsidR="001F1EC5" w:rsidRDefault="00000000">
      <w:pPr>
        <w:spacing w:after="0"/>
      </w:pPr>
      <w:r>
        <w:t>Při přenosu jídla se chovají ukázněně, neběhají a neprovádějí jiné činnosti, které by mohly způsobit nebezpečí pádu. Jídlo a nápoje se konzumují u stolu.</w:t>
      </w:r>
    </w:p>
    <w:p w14:paraId="1F2B0F9B" w14:textId="77777777" w:rsidR="001F1EC5" w:rsidRDefault="00000000">
      <w:pPr>
        <w:spacing w:after="0"/>
      </w:pPr>
      <w:r>
        <w:t>Rozbití nádobí nebo polití podlahy v jídelně hlásí žáci pedagogickému dohledu nebo personálu kuchyně, který neprodleně zajistí úklid.</w:t>
      </w:r>
    </w:p>
    <w:p w14:paraId="52026607" w14:textId="00CDBA5E" w:rsidR="001F1EC5" w:rsidRDefault="00000000">
      <w:pPr>
        <w:spacing w:after="0"/>
      </w:pPr>
      <w:r>
        <w:t>V případě úrazu jsou strávnici povin</w:t>
      </w:r>
      <w:r w:rsidR="00044E44">
        <w:t xml:space="preserve">ni </w:t>
      </w:r>
      <w:r>
        <w:t xml:space="preserve">nahlásit tuto skutečnost dohlížejícímu učiteli, který neprodleně učiní odpovídající opatření. </w:t>
      </w:r>
    </w:p>
    <w:p w14:paraId="411107A4" w14:textId="57B7B197" w:rsidR="001F1EC5" w:rsidRDefault="00000000">
      <w:pPr>
        <w:spacing w:after="0"/>
      </w:pPr>
      <w:r>
        <w:t>Mimo dět</w:t>
      </w:r>
      <w:r w:rsidR="00044E44">
        <w:t>í</w:t>
      </w:r>
      <w:r>
        <w:t>, žáků</w:t>
      </w:r>
      <w:r w:rsidR="00044E44">
        <w:t xml:space="preserve"> a </w:t>
      </w:r>
      <w:r>
        <w:t xml:space="preserve">zaměstnanců školy nemají žádné další osoby oprávnění vstupovat do prostoru školní jídelny. </w:t>
      </w:r>
    </w:p>
    <w:p w14:paraId="455EE409" w14:textId="77777777" w:rsidR="001F1EC5" w:rsidRDefault="001F1EC5">
      <w:pPr>
        <w:spacing w:after="0"/>
      </w:pPr>
    </w:p>
    <w:p w14:paraId="645F15B8" w14:textId="77777777" w:rsidR="001F1EC5" w:rsidRDefault="001F1EC5">
      <w:pPr>
        <w:spacing w:after="0"/>
      </w:pPr>
    </w:p>
    <w:p w14:paraId="2ED115A0" w14:textId="77777777" w:rsidR="001F1EC5" w:rsidRDefault="00000000">
      <w:pPr>
        <w:spacing w:after="0"/>
        <w:rPr>
          <w:b/>
        </w:rPr>
      </w:pPr>
      <w:r>
        <w:rPr>
          <w:b/>
        </w:rPr>
        <w:t>Podmínky ochrany před sociálně patologickými jevy a před projevy diskriminace, nepřátelství nebo násilí</w:t>
      </w:r>
    </w:p>
    <w:p w14:paraId="49EDA83A" w14:textId="77777777" w:rsidR="00044E44" w:rsidRDefault="00044E44">
      <w:pPr>
        <w:spacing w:after="0"/>
        <w:rPr>
          <w:b/>
        </w:rPr>
      </w:pPr>
    </w:p>
    <w:p w14:paraId="2637768A" w14:textId="77777777" w:rsidR="001F1EC5" w:rsidRDefault="00000000">
      <w:pPr>
        <w:spacing w:after="0"/>
      </w:pPr>
      <w:r>
        <w:t>Je zakázáno nošení, držení, distribuce a zneužívaní návykových látek (alkohol, cigarety, drogy) v areálu školy a v prostorách školní jídelny.</w:t>
      </w:r>
    </w:p>
    <w:p w14:paraId="38CB56B0" w14:textId="77777777" w:rsidR="001F1EC5" w:rsidRDefault="00000000">
      <w:pPr>
        <w:spacing w:after="0"/>
      </w:pPr>
      <w:r>
        <w:t>Jsou zakázány projevy šikanování, násilí, omezování osobní svobody, ponižování.</w:t>
      </w:r>
    </w:p>
    <w:p w14:paraId="6BC96D82" w14:textId="77777777" w:rsidR="001F1EC5" w:rsidRDefault="001F1EC5">
      <w:pPr>
        <w:spacing w:after="0"/>
      </w:pPr>
    </w:p>
    <w:p w14:paraId="297B10AF" w14:textId="77777777" w:rsidR="001F1EC5" w:rsidRDefault="00000000">
      <w:pPr>
        <w:spacing w:after="0"/>
        <w:rPr>
          <w:b/>
        </w:rPr>
      </w:pPr>
      <w:r>
        <w:rPr>
          <w:b/>
        </w:rPr>
        <w:t>Podmínky ochrany majetku</w:t>
      </w:r>
    </w:p>
    <w:p w14:paraId="713BD82C" w14:textId="77777777" w:rsidR="001F1EC5" w:rsidRDefault="001F1EC5">
      <w:pPr>
        <w:spacing w:after="0"/>
        <w:rPr>
          <w:b/>
        </w:rPr>
      </w:pPr>
    </w:p>
    <w:p w14:paraId="1FE0FE95" w14:textId="77777777" w:rsidR="001F1EC5" w:rsidRDefault="00000000">
      <w:pPr>
        <w:spacing w:after="0"/>
      </w:pPr>
      <w:r>
        <w:t>Strávníci mají právo užívat zařízení školní jídelny v souvislosti se školním stravováním.</w:t>
      </w:r>
    </w:p>
    <w:p w14:paraId="15935181" w14:textId="77777777" w:rsidR="001F1EC5" w:rsidRDefault="00000000">
      <w:pPr>
        <w:spacing w:after="0"/>
      </w:pPr>
      <w:r>
        <w:t>Jsou povinni šetřit zařízení a vybavení školní jídelny a oznamují zjištěné závady na majetku dohledu ve školní jídelně.</w:t>
      </w:r>
    </w:p>
    <w:p w14:paraId="4FAA7E41" w14:textId="77777777" w:rsidR="001F1EC5" w:rsidRDefault="001F1EC5">
      <w:pPr>
        <w:spacing w:after="0"/>
        <w:rPr>
          <w:b/>
        </w:rPr>
      </w:pPr>
    </w:p>
    <w:p w14:paraId="5ABA6CE3" w14:textId="77777777" w:rsidR="001F1EC5" w:rsidRDefault="00000000">
      <w:pPr>
        <w:spacing w:after="0"/>
        <w:rPr>
          <w:b/>
        </w:rPr>
      </w:pPr>
      <w:r>
        <w:rPr>
          <w:b/>
        </w:rPr>
        <w:t>Rozsah služeb školního stravování</w:t>
      </w:r>
    </w:p>
    <w:p w14:paraId="3CF0222C" w14:textId="77777777" w:rsidR="001F1EC5" w:rsidRDefault="001F1EC5">
      <w:pPr>
        <w:spacing w:after="0"/>
        <w:rPr>
          <w:b/>
        </w:rPr>
      </w:pPr>
    </w:p>
    <w:p w14:paraId="635BC66D" w14:textId="77777777" w:rsidR="001F1EC5" w:rsidRDefault="00000000">
      <w:r>
        <w:t>Jídelníček je sestavován na základě zdravé výživy a dodržování spotřebního koše sledovaných potravin.</w:t>
      </w:r>
    </w:p>
    <w:p w14:paraId="52D838A3" w14:textId="3D5BA5A4" w:rsidR="001F1EC5" w:rsidRDefault="00000000">
      <w:pPr>
        <w:spacing w:after="0"/>
      </w:pPr>
      <w:r>
        <w:t>Jídelna poskytuje dietní stravování (bezlepkovou stravu, stravu s alergií na mléčné výrobky a laktózu)</w:t>
      </w:r>
      <w:r w:rsidR="00044E44">
        <w:t>.</w:t>
      </w:r>
    </w:p>
    <w:p w14:paraId="4C01946A" w14:textId="77777777" w:rsidR="001F1EC5" w:rsidRDefault="00000000">
      <w:pPr>
        <w:spacing w:after="0"/>
      </w:pPr>
      <w:r>
        <w:t xml:space="preserve">K přípravě dietní stravy musí zákonný zástupce doložit potvrzení od lékaře. </w:t>
      </w:r>
    </w:p>
    <w:p w14:paraId="73A7801F" w14:textId="77777777" w:rsidR="001F1EC5" w:rsidRDefault="001F1EC5">
      <w:pPr>
        <w:spacing w:after="0"/>
      </w:pPr>
    </w:p>
    <w:p w14:paraId="7BEB0863" w14:textId="7FEE65FB" w:rsidR="001F1EC5" w:rsidRDefault="00000000">
      <w:r>
        <w:t>Strávník má nárok na dotované stravné pouze v případě, že je přítomen ve škole nebo první den neplánované nepřítomnosti.</w:t>
      </w:r>
      <w:r>
        <w:rPr>
          <w:i/>
        </w:rPr>
        <w:t xml:space="preserve"> Podle § 4 </w:t>
      </w:r>
      <w:proofErr w:type="gramStart"/>
      <w:r>
        <w:rPr>
          <w:i/>
        </w:rPr>
        <w:t>odst..</w:t>
      </w:r>
      <w:proofErr w:type="gramEnd"/>
      <w:r>
        <w:rPr>
          <w:i/>
        </w:rPr>
        <w:t xml:space="preserve"> 9. Vyhlášky 107/2005 Sb. o školním stravování.</w:t>
      </w:r>
      <w:r>
        <w:t xml:space="preserve"> Oběd si může vyzvednout u vchodu do kuchyně v ZŠ nebo MŠ. Další den nemá nárok na dotované stravné a musí se odhlásit. V případě neodhlášení stravy, zákonný zástupce doplatí režijní a mzdové náklady. Na konci měsíce vedoucí školní jídelny provede porovnání odebrané stravy s docházkou v třídní knize. Nedotovaná strava se hradí v hotovosti v kanceláři školní jídelny.</w:t>
      </w:r>
    </w:p>
    <w:p w14:paraId="02ADCA29" w14:textId="77777777" w:rsidR="001F1EC5" w:rsidRDefault="001F1EC5"/>
    <w:p w14:paraId="603134AD" w14:textId="77777777" w:rsidR="001F1EC5" w:rsidRDefault="001F1EC5"/>
    <w:p w14:paraId="5ABEAA03" w14:textId="77777777" w:rsidR="001F1EC5" w:rsidRDefault="00000000">
      <w:r>
        <w:rPr>
          <w:b/>
        </w:rPr>
        <w:lastRenderedPageBreak/>
        <w:t>Konzumace vlastního jídla ve školní jídelně</w:t>
      </w:r>
      <w:r>
        <w:t xml:space="preserve"> viz příloha č. 3</w:t>
      </w:r>
    </w:p>
    <w:p w14:paraId="21123BA6" w14:textId="77777777" w:rsidR="001F1EC5" w:rsidRDefault="001F1EC5"/>
    <w:p w14:paraId="53871450" w14:textId="77777777" w:rsidR="001F1EC5" w:rsidRDefault="00000000">
      <w:pPr>
        <w:rPr>
          <w:b/>
        </w:rPr>
      </w:pPr>
      <w:r>
        <w:rPr>
          <w:b/>
        </w:rPr>
        <w:t>Stravování zaměstnanců</w:t>
      </w:r>
    </w:p>
    <w:p w14:paraId="00232612" w14:textId="77777777" w:rsidR="001F1EC5" w:rsidRDefault="00000000">
      <w:pPr>
        <w:spacing w:after="0"/>
      </w:pPr>
      <w:r>
        <w:t>Škola poskytuje příspěvek z FKSP.</w:t>
      </w:r>
    </w:p>
    <w:p w14:paraId="5F782E52" w14:textId="77777777" w:rsidR="001F1EC5" w:rsidRDefault="00000000">
      <w:pPr>
        <w:spacing w:after="0"/>
      </w:pPr>
      <w:r>
        <w:t>Strava za sníženou úhradu je poskytovaná pouze zaměstnancům, kteří odpracují alespoň 3 hodiny v den stravování.</w:t>
      </w:r>
    </w:p>
    <w:p w14:paraId="2095D8F5" w14:textId="32E8301E" w:rsidR="001F1EC5" w:rsidRDefault="00000000">
      <w:r>
        <w:t>Zaměstnanci nevzniká nárok na závodní stravování v době omluvené nepřítomnosti v práci, nemá nárok na oběd za sníženou úhradu</w:t>
      </w:r>
      <w:r w:rsidR="00044E44">
        <w:t xml:space="preserve"> </w:t>
      </w:r>
      <w:r>
        <w:t xml:space="preserve">ani první den nepřítomnosti (platí jako cizí strávník). Na tuto dobu je povinen se odhlásit. </w:t>
      </w:r>
    </w:p>
    <w:p w14:paraId="2FB0F6B6" w14:textId="77777777" w:rsidR="001F1EC5" w:rsidRDefault="001F1EC5"/>
    <w:p w14:paraId="32F57770" w14:textId="77777777" w:rsidR="001F1EC5" w:rsidRDefault="00000000">
      <w:pPr>
        <w:spacing w:after="0"/>
        <w:rPr>
          <w:b/>
        </w:rPr>
      </w:pPr>
      <w:r>
        <w:rPr>
          <w:b/>
        </w:rPr>
        <w:t>Strava v průběhu nařízení karantény</w:t>
      </w:r>
    </w:p>
    <w:p w14:paraId="0DF3DCEE" w14:textId="77777777" w:rsidR="001F1EC5" w:rsidRDefault="001F1EC5">
      <w:pPr>
        <w:spacing w:after="0"/>
        <w:rPr>
          <w:b/>
        </w:rPr>
      </w:pPr>
    </w:p>
    <w:p w14:paraId="5F6F56BF" w14:textId="77777777" w:rsidR="001F1EC5" w:rsidRDefault="00000000">
      <w:pPr>
        <w:spacing w:after="0"/>
      </w:pPr>
      <w:r>
        <w:t>Nárok na dotovaný oběd po dobu nařízené karantény mají děti v MŠ a žáci V ZŠ při naplnění podmínek § 184a školského zákona.</w:t>
      </w:r>
    </w:p>
    <w:p w14:paraId="4D5FD7BE" w14:textId="77777777" w:rsidR="001F1EC5" w:rsidRDefault="001F1EC5"/>
    <w:p w14:paraId="70E4859D" w14:textId="77777777" w:rsidR="001F1EC5" w:rsidRDefault="001F1EC5"/>
    <w:p w14:paraId="09E6BFF7" w14:textId="77777777" w:rsidR="001F1EC5" w:rsidRDefault="00000000">
      <w:r>
        <w:t>Při odběru do jídlonosiče musí být dodrženy předepsané hygienické zásady viz. „Pokyny pro výdej stravy do jídlonosičů.“</w:t>
      </w:r>
    </w:p>
    <w:p w14:paraId="745F17CE" w14:textId="77777777" w:rsidR="001F1EC5" w:rsidRDefault="00000000">
      <w:pPr>
        <w:rPr>
          <w:i/>
          <w:u w:val="single"/>
        </w:rPr>
      </w:pPr>
      <w:r>
        <w:rPr>
          <w:i/>
          <w:u w:val="single"/>
        </w:rPr>
        <w:t>Výdej do jídlonosičů:</w:t>
      </w:r>
    </w:p>
    <w:p w14:paraId="7F213910" w14:textId="77777777" w:rsidR="001F1EC5" w:rsidRDefault="00000000">
      <w:pPr>
        <w:spacing w:after="0"/>
      </w:pPr>
      <w:r>
        <w:t xml:space="preserve">MŠ Janovice 267                11:00 </w:t>
      </w:r>
      <w:proofErr w:type="gramStart"/>
      <w:r>
        <w:t>-  11:15</w:t>
      </w:r>
      <w:proofErr w:type="gramEnd"/>
    </w:p>
    <w:p w14:paraId="38970523" w14:textId="77777777" w:rsidR="001F1EC5" w:rsidRDefault="00000000">
      <w:pPr>
        <w:spacing w:after="0"/>
      </w:pPr>
      <w:r>
        <w:t xml:space="preserve">MŠ Janovice 314                11:00 </w:t>
      </w:r>
      <w:proofErr w:type="gramStart"/>
      <w:r>
        <w:t>-  11:15</w:t>
      </w:r>
      <w:proofErr w:type="gramEnd"/>
    </w:p>
    <w:p w14:paraId="14ACDFF7" w14:textId="77777777" w:rsidR="001F1EC5" w:rsidRDefault="00000000">
      <w:pPr>
        <w:spacing w:after="0"/>
      </w:pPr>
      <w:r>
        <w:t xml:space="preserve">ZŠ   Janovice 410                11:00 </w:t>
      </w:r>
      <w:proofErr w:type="gramStart"/>
      <w:r>
        <w:t>-  11:30</w:t>
      </w:r>
      <w:proofErr w:type="gramEnd"/>
    </w:p>
    <w:p w14:paraId="4718CED0" w14:textId="77777777" w:rsidR="001F1EC5" w:rsidRDefault="001F1EC5">
      <w:pPr>
        <w:spacing w:after="0"/>
      </w:pPr>
    </w:p>
    <w:p w14:paraId="1DC2D15D" w14:textId="77777777" w:rsidR="001F1EC5" w:rsidRDefault="001F1EC5"/>
    <w:p w14:paraId="55E6A16B" w14:textId="77777777" w:rsidR="001F1EC5" w:rsidRDefault="00000000">
      <w:pPr>
        <w:spacing w:after="0"/>
      </w:pPr>
      <w:r>
        <w:rPr>
          <w:b/>
        </w:rPr>
        <w:t xml:space="preserve">Provozní </w:t>
      </w:r>
      <w:proofErr w:type="gramStart"/>
      <w:r>
        <w:rPr>
          <w:b/>
        </w:rPr>
        <w:t xml:space="preserve">doba:  </w:t>
      </w:r>
      <w:r>
        <w:t>ŠJ</w:t>
      </w:r>
      <w:proofErr w:type="gramEnd"/>
      <w:r>
        <w:t xml:space="preserve"> a MŠ kmenové: 6:00 – 14:30, kuchařka v MŠ </w:t>
      </w:r>
      <w:proofErr w:type="gramStart"/>
      <w:r>
        <w:t>314  6</w:t>
      </w:r>
      <w:proofErr w:type="gramEnd"/>
      <w:r>
        <w:t>:00 – 14:30</w:t>
      </w:r>
    </w:p>
    <w:p w14:paraId="0BCB6E66" w14:textId="77777777" w:rsidR="001F1EC5" w:rsidRDefault="001F1EC5">
      <w:pPr>
        <w:spacing w:after="0"/>
      </w:pPr>
    </w:p>
    <w:p w14:paraId="16570172" w14:textId="77777777" w:rsidR="001F1EC5" w:rsidRDefault="00000000">
      <w:pPr>
        <w:spacing w:after="0"/>
      </w:pPr>
      <w:r>
        <w:rPr>
          <w:i/>
          <w:u w:val="single"/>
        </w:rPr>
        <w:t>Rozvrh stravy</w:t>
      </w:r>
      <w:r>
        <w:rPr>
          <w:i/>
        </w:rPr>
        <w:t xml:space="preserve">:                                                                </w:t>
      </w:r>
    </w:p>
    <w:p w14:paraId="22DF2358" w14:textId="77777777" w:rsidR="001F1EC5" w:rsidRDefault="00000000">
      <w:pPr>
        <w:spacing w:after="0"/>
      </w:pPr>
      <w:r>
        <w:t xml:space="preserve">ranní přesnídávka MŠ             8:15 – 9:10                                       </w:t>
      </w:r>
    </w:p>
    <w:p w14:paraId="655BB1E5" w14:textId="77777777" w:rsidR="001F1EC5" w:rsidRDefault="00000000">
      <w:pPr>
        <w:spacing w:after="0"/>
      </w:pPr>
      <w:r>
        <w:t xml:space="preserve">ranní svačina v ZŠ                    9:35 – 9:55 </w:t>
      </w:r>
    </w:p>
    <w:p w14:paraId="09C4909C" w14:textId="77777777" w:rsidR="001F1EC5" w:rsidRDefault="00000000">
      <w:pPr>
        <w:spacing w:after="0"/>
      </w:pPr>
      <w:r>
        <w:t>výdej do jídlonosičů MŠ         11:00 – 11:15</w:t>
      </w:r>
    </w:p>
    <w:p w14:paraId="54EC7229" w14:textId="77777777" w:rsidR="001F1EC5" w:rsidRDefault="00000000">
      <w:pPr>
        <w:spacing w:after="0"/>
      </w:pPr>
      <w:r>
        <w:t xml:space="preserve">výdej do jídlonosičů ZŠ           11:00 – 11:30                                  </w:t>
      </w:r>
    </w:p>
    <w:p w14:paraId="0DE45F4C" w14:textId="77777777" w:rsidR="001F1EC5" w:rsidRDefault="00000000">
      <w:pPr>
        <w:spacing w:after="0"/>
      </w:pPr>
      <w:r>
        <w:t xml:space="preserve">oběd v MŠ                                11:20 – 12:05                                             </w:t>
      </w:r>
    </w:p>
    <w:p w14:paraId="0D289644" w14:textId="77777777" w:rsidR="001F1EC5" w:rsidRDefault="00000000">
      <w:pPr>
        <w:spacing w:after="0"/>
      </w:pPr>
      <w:r>
        <w:t>oběd ZŠ                                     11:35 – 13:45</w:t>
      </w:r>
    </w:p>
    <w:p w14:paraId="69197642" w14:textId="77777777" w:rsidR="001F1EC5" w:rsidRDefault="00000000">
      <w:r>
        <w:t xml:space="preserve">odpolední svačina MŠ            14:00 – </w:t>
      </w:r>
    </w:p>
    <w:p w14:paraId="10DAADBA" w14:textId="340511B5" w:rsidR="001F1EC5" w:rsidRDefault="00000000">
      <w:r>
        <w:t>Pitný režim je v MŠ k dispozici po celý den. Kuchyň zajišťuje pitný režim i družině ZŠ.</w:t>
      </w:r>
    </w:p>
    <w:p w14:paraId="304773B1" w14:textId="77777777" w:rsidR="001F1EC5" w:rsidRDefault="00000000">
      <w:pPr>
        <w:spacing w:after="0"/>
      </w:pPr>
      <w:r>
        <w:t>Stravovací dobu je nutno dodržovat z důvodu přestávky mezi jednotlivými jídly a dle systému HACCP.</w:t>
      </w:r>
    </w:p>
    <w:p w14:paraId="402E0CD7" w14:textId="77777777" w:rsidR="001F1EC5" w:rsidRDefault="00000000">
      <w:pPr>
        <w:spacing w:after="0"/>
      </w:pPr>
      <w:r>
        <w:t>Možnost přídavků jídla, kdykoliv o to strávník požádá při výdeji stravy.</w:t>
      </w:r>
    </w:p>
    <w:p w14:paraId="41AF6F25" w14:textId="77777777" w:rsidR="001F1EC5" w:rsidRDefault="00000000">
      <w:r>
        <w:t>Možnost doplnění nápojů na oddělení v průběhu celého dne.</w:t>
      </w:r>
    </w:p>
    <w:p w14:paraId="0247AC85" w14:textId="77777777" w:rsidR="001F1EC5" w:rsidRDefault="001F1EC5">
      <w:pPr>
        <w:spacing w:after="0"/>
      </w:pPr>
    </w:p>
    <w:p w14:paraId="12B22823" w14:textId="77777777" w:rsidR="001F1EC5" w:rsidRDefault="001F1EC5">
      <w:pPr>
        <w:spacing w:after="0"/>
      </w:pPr>
    </w:p>
    <w:p w14:paraId="57BA7492" w14:textId="77777777" w:rsidR="001F1EC5" w:rsidRDefault="001F1EC5">
      <w:pPr>
        <w:spacing w:after="0"/>
      </w:pPr>
    </w:p>
    <w:p w14:paraId="2C5744B2" w14:textId="77777777" w:rsidR="00044E44" w:rsidRDefault="00044E44">
      <w:pPr>
        <w:spacing w:after="0"/>
      </w:pPr>
    </w:p>
    <w:p w14:paraId="4B471004" w14:textId="77777777" w:rsidR="00044E44" w:rsidRDefault="00044E44">
      <w:pPr>
        <w:spacing w:after="0"/>
      </w:pPr>
    </w:p>
    <w:p w14:paraId="7012C121" w14:textId="77777777" w:rsidR="00044E44" w:rsidRDefault="00044E44">
      <w:pPr>
        <w:spacing w:after="0"/>
      </w:pPr>
    </w:p>
    <w:p w14:paraId="2716FC2D" w14:textId="77777777" w:rsidR="001F1EC5" w:rsidRDefault="00000000">
      <w:pPr>
        <w:spacing w:after="0"/>
        <w:rPr>
          <w:b/>
        </w:rPr>
      </w:pPr>
      <w:r>
        <w:rPr>
          <w:b/>
        </w:rPr>
        <w:lastRenderedPageBreak/>
        <w:t>Přihlašování strávníků:</w:t>
      </w:r>
    </w:p>
    <w:p w14:paraId="37D51CD8" w14:textId="77777777" w:rsidR="001F1EC5" w:rsidRDefault="001F1EC5">
      <w:pPr>
        <w:spacing w:after="0"/>
        <w:rPr>
          <w:b/>
        </w:rPr>
      </w:pPr>
    </w:p>
    <w:p w14:paraId="05C063CA" w14:textId="77777777" w:rsidR="001F1EC5" w:rsidRDefault="00000000">
      <w:pPr>
        <w:spacing w:after="0"/>
      </w:pPr>
      <w:r>
        <w:t>Zákonný zástupce vyplní přihlášku ke stravování a odevzdá v kanceláři školní jídelny. Přihláška je platná po dobu jednoho roku.</w:t>
      </w:r>
    </w:p>
    <w:p w14:paraId="40C0DD47" w14:textId="77777777" w:rsidR="001F1EC5" w:rsidRDefault="00000000">
      <w:pPr>
        <w:spacing w:after="0"/>
      </w:pPr>
      <w:r>
        <w:t>Rodiče, kteří hradí stravu formou inkasa, odevzdají „Povolení k inkasu“ u vedoucí školní jídelny.</w:t>
      </w:r>
    </w:p>
    <w:p w14:paraId="41F5BCAB" w14:textId="77777777" w:rsidR="001F1EC5" w:rsidRDefault="001F1EC5">
      <w:pPr>
        <w:spacing w:after="0"/>
      </w:pPr>
    </w:p>
    <w:p w14:paraId="0B53B7BA" w14:textId="77777777" w:rsidR="001F1EC5" w:rsidRDefault="001F1EC5">
      <w:pPr>
        <w:spacing w:after="0"/>
      </w:pPr>
    </w:p>
    <w:p w14:paraId="25BC189D" w14:textId="77777777" w:rsidR="001F1EC5" w:rsidRDefault="00000000">
      <w:pPr>
        <w:spacing w:after="0"/>
        <w:rPr>
          <w:b/>
        </w:rPr>
      </w:pPr>
      <w:r>
        <w:rPr>
          <w:b/>
        </w:rPr>
        <w:t>Odhlašování obědů:</w:t>
      </w:r>
    </w:p>
    <w:p w14:paraId="3C0901CC" w14:textId="77777777" w:rsidR="001F1EC5" w:rsidRDefault="001F1EC5">
      <w:pPr>
        <w:spacing w:after="0"/>
        <w:rPr>
          <w:b/>
        </w:rPr>
      </w:pPr>
    </w:p>
    <w:p w14:paraId="4096C2E1" w14:textId="77777777" w:rsidR="001F1EC5" w:rsidRDefault="00000000">
      <w:r>
        <w:rPr>
          <w:i/>
        </w:rPr>
        <w:t>Odhlašování stravy v ZŠ</w:t>
      </w:r>
      <w:r>
        <w:t xml:space="preserve">: osobně nebo telefonicky na čísle 728536543, 558438890 nebo přes aplikaci e- </w:t>
      </w:r>
      <w:proofErr w:type="gramStart"/>
      <w:r>
        <w:t>strava</w:t>
      </w:r>
      <w:proofErr w:type="gramEnd"/>
      <w:r>
        <w:t xml:space="preserve"> a to vždy den předem do 13:00. V pondělí je možné odhlašovat do 6:00 daného dne.</w:t>
      </w:r>
    </w:p>
    <w:p w14:paraId="72BF0E6C" w14:textId="77777777" w:rsidR="001F1EC5" w:rsidRDefault="00000000">
      <w:r>
        <w:rPr>
          <w:i/>
        </w:rPr>
        <w:t>Odhlašování stavy v MŠ</w:t>
      </w:r>
      <w:r>
        <w:t xml:space="preserve">: na telefonních číslech 728536543, 558438890 vždy den předem do 13:00, pondělí do 6:30 hod. </w:t>
      </w:r>
    </w:p>
    <w:p w14:paraId="26993986" w14:textId="77777777" w:rsidR="001F1EC5" w:rsidRDefault="00000000">
      <w:pPr>
        <w:rPr>
          <w:i/>
        </w:rPr>
      </w:pPr>
      <w:r>
        <w:rPr>
          <w:i/>
        </w:rPr>
        <w:t>Odhlašování zaměstnanců:</w:t>
      </w:r>
    </w:p>
    <w:p w14:paraId="5F409FEC" w14:textId="77777777" w:rsidR="001F1EC5" w:rsidRDefault="00000000">
      <w:pPr>
        <w:spacing w:after="0"/>
      </w:pPr>
      <w:r>
        <w:t>Telefonicky nebo v aplikaci e-strava a to do 13:00 den předem, pondělí do 6:00.</w:t>
      </w:r>
    </w:p>
    <w:p w14:paraId="4D43FD32" w14:textId="77777777" w:rsidR="001F1EC5" w:rsidRDefault="00000000">
      <w:pPr>
        <w:spacing w:after="0"/>
      </w:pPr>
      <w:r>
        <w:t>Pokud si zaměstnanec neodhlásí oběd a neodpracuje minimálně 3 hodiny na pracovišti, zaplatí oběd v plné výši.</w:t>
      </w:r>
    </w:p>
    <w:p w14:paraId="4455468C" w14:textId="77777777" w:rsidR="001F1EC5" w:rsidRDefault="001F1EC5">
      <w:pPr>
        <w:spacing w:after="0"/>
      </w:pPr>
    </w:p>
    <w:p w14:paraId="16804B78" w14:textId="77777777" w:rsidR="001F1EC5" w:rsidRDefault="00000000">
      <w:pPr>
        <w:spacing w:after="0"/>
        <w:rPr>
          <w:b/>
        </w:rPr>
      </w:pPr>
      <w:r>
        <w:rPr>
          <w:b/>
        </w:rPr>
        <w:t>Odhlašování odpoledních svačin v MŠ:</w:t>
      </w:r>
    </w:p>
    <w:p w14:paraId="52DBEF91" w14:textId="77777777" w:rsidR="001F1EC5" w:rsidRDefault="001F1EC5">
      <w:pPr>
        <w:spacing w:after="0"/>
        <w:rPr>
          <w:b/>
        </w:rPr>
      </w:pPr>
    </w:p>
    <w:p w14:paraId="5A8277A0" w14:textId="77777777" w:rsidR="001F1EC5" w:rsidRDefault="00000000">
      <w:pPr>
        <w:spacing w:after="0"/>
      </w:pPr>
      <w:r>
        <w:t>Od 1. 2. 2024 je možné u dětí, které odcházejí mimořádně po obědě, odhlásit odpolední svačinu. Odhlásit lze den předem do 13:00 hod a v pondělí do 6:30 hod daného dne.</w:t>
      </w:r>
    </w:p>
    <w:p w14:paraId="5A3408D2" w14:textId="77777777" w:rsidR="001F1EC5" w:rsidRDefault="00000000">
      <w:pPr>
        <w:spacing w:after="0"/>
      </w:pPr>
      <w:r>
        <w:t>Pokud zákonný zástupce neodhlásí odpolední svačinu včas, bude účtována dle aktuální ceny stravného. Neodhlášenou odpolední svačinu nelze z hygienických důvodů vynášet z MŠ.</w:t>
      </w:r>
    </w:p>
    <w:p w14:paraId="19433602" w14:textId="77777777" w:rsidR="001F1EC5" w:rsidRDefault="00000000">
      <w:pPr>
        <w:spacing w:after="0"/>
      </w:pPr>
      <w:r>
        <w:t xml:space="preserve"> </w:t>
      </w:r>
    </w:p>
    <w:p w14:paraId="427BBCC6" w14:textId="77777777" w:rsidR="001F1EC5" w:rsidRDefault="00000000">
      <w:pPr>
        <w:rPr>
          <w:b/>
        </w:rPr>
      </w:pPr>
      <w:r>
        <w:rPr>
          <w:b/>
        </w:rPr>
        <w:t>Výše stravného:</w:t>
      </w:r>
    </w:p>
    <w:p w14:paraId="2005CDCD" w14:textId="77777777" w:rsidR="001F1EC5" w:rsidRDefault="00000000">
      <w:r>
        <w:t>Ceny stravného jsou uvedeny v příloze č. 2</w:t>
      </w:r>
    </w:p>
    <w:p w14:paraId="19B4EB18" w14:textId="77777777" w:rsidR="001F1EC5" w:rsidRDefault="001F1EC5">
      <w:pPr>
        <w:spacing w:after="0"/>
      </w:pPr>
    </w:p>
    <w:p w14:paraId="4CABC558" w14:textId="77777777" w:rsidR="001F1EC5" w:rsidRDefault="00000000">
      <w:pPr>
        <w:spacing w:after="0"/>
        <w:rPr>
          <w:b/>
        </w:rPr>
      </w:pPr>
      <w:r>
        <w:rPr>
          <w:b/>
        </w:rPr>
        <w:t>Způsob úhrady stravného:</w:t>
      </w:r>
    </w:p>
    <w:p w14:paraId="74BEA1B3" w14:textId="77777777" w:rsidR="001F1EC5" w:rsidRDefault="001F1EC5">
      <w:pPr>
        <w:spacing w:after="0"/>
        <w:rPr>
          <w:b/>
        </w:rPr>
      </w:pPr>
    </w:p>
    <w:p w14:paraId="504E3CF9" w14:textId="77777777" w:rsidR="001F1EC5" w:rsidRDefault="00000000">
      <w:pPr>
        <w:spacing w:after="0"/>
      </w:pPr>
      <w:r>
        <w:rPr>
          <w:i/>
          <w:u w:val="single"/>
        </w:rPr>
        <w:t>Bezhotovostní úhrada</w:t>
      </w:r>
      <w:r>
        <w:t xml:space="preserve"> formou inkasa z účtu rodičů dítěte (zřídit souhlas s inkasem na dobu neurčitou bez variabilního symbolu) na účet školní jídelny </w:t>
      </w:r>
      <w:r>
        <w:rPr>
          <w:b/>
        </w:rPr>
        <w:t>2800689458/2010</w:t>
      </w:r>
    </w:p>
    <w:p w14:paraId="6485FA7D" w14:textId="77777777" w:rsidR="001F1EC5" w:rsidRDefault="00000000">
      <w:pPr>
        <w:spacing w:after="0"/>
      </w:pPr>
      <w:r>
        <w:t>Platby za stravování se stáhnou z účtu v ZŠ k 5. v měsíci na daný měsíc.</w:t>
      </w:r>
    </w:p>
    <w:p w14:paraId="02E78C0B" w14:textId="729F582C" w:rsidR="001F1EC5" w:rsidRDefault="00000000">
      <w:pPr>
        <w:spacing w:after="0"/>
      </w:pPr>
      <w:r>
        <w:t xml:space="preserve">Platby za stravování v MŠ se stáhnou k 6. </w:t>
      </w:r>
      <w:r w:rsidR="000872EA">
        <w:t xml:space="preserve">dni </w:t>
      </w:r>
      <w:r>
        <w:t>v </w:t>
      </w:r>
      <w:proofErr w:type="gramStart"/>
      <w:r>
        <w:t xml:space="preserve">měsíci </w:t>
      </w:r>
      <w:r w:rsidR="000872EA">
        <w:t xml:space="preserve"> (</w:t>
      </w:r>
      <w:proofErr w:type="gramEnd"/>
      <w:r w:rsidR="000872EA">
        <w:t xml:space="preserve"> a to </w:t>
      </w:r>
      <w:r>
        <w:t>na daný měsíc</w:t>
      </w:r>
      <w:r w:rsidR="000872EA">
        <w:t>).</w:t>
      </w:r>
    </w:p>
    <w:p w14:paraId="07F4346D" w14:textId="77777777" w:rsidR="001F1EC5" w:rsidRDefault="001F1EC5">
      <w:pPr>
        <w:spacing w:after="0"/>
      </w:pPr>
    </w:p>
    <w:p w14:paraId="3E8BF671" w14:textId="77777777" w:rsidR="001F1EC5" w:rsidRDefault="00000000">
      <w:pPr>
        <w:spacing w:after="0"/>
      </w:pPr>
      <w:r>
        <w:rPr>
          <w:i/>
          <w:u w:val="single"/>
        </w:rPr>
        <w:t>Hotovostní úhrada</w:t>
      </w:r>
      <w:r>
        <w:t xml:space="preserve"> se hradí u vedoucí školní jídelny vždy poslední možný den v měsíci na měsíc následující. Na výběr je vždy upozorněno dopředu na nástěnkách v ZŠ nebo na stránkách školy.</w:t>
      </w:r>
    </w:p>
    <w:p w14:paraId="1A7A2A68" w14:textId="0ABC10E7" w:rsidR="001F1EC5" w:rsidRDefault="00000000">
      <w:pPr>
        <w:spacing w:after="0"/>
      </w:pPr>
      <w:r>
        <w:t xml:space="preserve"> Vyúčtování přeplatků bude provedeno na konci školního roku na účet zákonného zástupce</w:t>
      </w:r>
      <w:r w:rsidR="000872EA">
        <w:t xml:space="preserve"> nebo </w:t>
      </w:r>
      <w:r>
        <w:t>v hotovosti v kanceláři vedoucí kuchyně.</w:t>
      </w:r>
    </w:p>
    <w:p w14:paraId="5BB98869" w14:textId="77777777" w:rsidR="001F1EC5" w:rsidRDefault="001F1EC5">
      <w:pPr>
        <w:spacing w:after="0"/>
      </w:pPr>
    </w:p>
    <w:p w14:paraId="77B2F98F" w14:textId="77777777" w:rsidR="001F1EC5" w:rsidRDefault="00000000">
      <w:pPr>
        <w:rPr>
          <w:b/>
        </w:rPr>
      </w:pPr>
      <w:r>
        <w:rPr>
          <w:b/>
        </w:rPr>
        <w:t>Závěrečné ustanovení:</w:t>
      </w:r>
    </w:p>
    <w:p w14:paraId="281CE5DA" w14:textId="4BEE3DA2" w:rsidR="001F1EC5" w:rsidRDefault="00000000">
      <w:pPr>
        <w:spacing w:after="0"/>
      </w:pPr>
      <w:r>
        <w:t>S </w:t>
      </w:r>
      <w:r w:rsidR="000872EA">
        <w:t>V</w:t>
      </w:r>
      <w:r>
        <w:t>nitřním řádem školní jídelny jsou strávn</w:t>
      </w:r>
      <w:r w:rsidR="000872EA">
        <w:t>í</w:t>
      </w:r>
      <w:r>
        <w:t>ci a v případě žáků i jejich zákonní zástupci seznámení zveřejněním řádu na nástěnce v prostoru školní jídelny na webových stránkách školy a v rámci přihlášky ke školnímu stravování.</w:t>
      </w:r>
    </w:p>
    <w:p w14:paraId="77AA9C42" w14:textId="77777777" w:rsidR="001F1EC5" w:rsidRDefault="001F1EC5">
      <w:pPr>
        <w:spacing w:after="0"/>
      </w:pPr>
    </w:p>
    <w:p w14:paraId="6739756D" w14:textId="77777777" w:rsidR="001F1EC5" w:rsidRDefault="00000000">
      <w:pPr>
        <w:spacing w:after="0"/>
      </w:pPr>
      <w:r>
        <w:t>V Janovicích 1. 9. 2026</w:t>
      </w:r>
    </w:p>
    <w:p w14:paraId="225AD4B4" w14:textId="77777777" w:rsidR="001F1EC5" w:rsidRDefault="001F1EC5">
      <w:pPr>
        <w:spacing w:after="0"/>
      </w:pPr>
    </w:p>
    <w:p w14:paraId="119ECBC5" w14:textId="7E809CB6" w:rsidR="001F1EC5" w:rsidRDefault="00000000">
      <w:pPr>
        <w:spacing w:after="0"/>
      </w:pPr>
      <w:r>
        <w:t xml:space="preserve">Zpracovala:  Zuzana </w:t>
      </w:r>
      <w:proofErr w:type="spellStart"/>
      <w:r>
        <w:t>Gurecká</w:t>
      </w:r>
      <w:proofErr w:type="spellEnd"/>
      <w:r>
        <w:t xml:space="preserve">                                Schválil:     Mgr. Ivo </w:t>
      </w:r>
      <w:proofErr w:type="spellStart"/>
      <w:r>
        <w:t>Tošenovjan</w:t>
      </w:r>
      <w:bookmarkStart w:id="0" w:name="_GoBack"/>
      <w:bookmarkEnd w:id="0"/>
      <w:proofErr w:type="spellEnd"/>
    </w:p>
    <w:p w14:paraId="13FBF7E5" w14:textId="77777777" w:rsidR="001F1EC5" w:rsidRDefault="00000000">
      <w:pPr>
        <w:spacing w:after="0"/>
      </w:pPr>
      <w:r>
        <w:lastRenderedPageBreak/>
        <w:t xml:space="preserve">                                                                                       </w:t>
      </w:r>
    </w:p>
    <w:p w14:paraId="4461CFED" w14:textId="77777777" w:rsidR="001F1EC5" w:rsidRDefault="00000000">
      <w:r>
        <w:t xml:space="preserve">                                                </w:t>
      </w:r>
    </w:p>
    <w:p w14:paraId="777298BA" w14:textId="77777777" w:rsidR="001F1EC5" w:rsidRDefault="001F1EC5"/>
    <w:p w14:paraId="025A0B6A" w14:textId="77777777" w:rsidR="001F1EC5" w:rsidRDefault="00000000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Příloha č. 2 platná od 1. 9. 2026</w:t>
      </w:r>
    </w:p>
    <w:p w14:paraId="53748E17" w14:textId="77777777" w:rsidR="001F1EC5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Výše stravného</w:t>
      </w:r>
    </w:p>
    <w:p w14:paraId="397BE51F" w14:textId="77777777" w:rsidR="001F1EC5" w:rsidRDefault="00000000">
      <w:pPr>
        <w:spacing w:after="0"/>
      </w:pPr>
      <w:r>
        <w:t xml:space="preserve">Ceny stravného pro jednotlivé kategorie se řídí vyhláškou 107/2005 Sb. o školním stravování </w:t>
      </w:r>
    </w:p>
    <w:p w14:paraId="61119BCB" w14:textId="77777777" w:rsidR="001F1EC5" w:rsidRDefault="00000000">
      <w:pPr>
        <w:spacing w:after="0"/>
      </w:pPr>
      <w:r>
        <w:t>a pro zaměstnance vyhláškou č. 84/2005 Sb., nákladech na stravování a jejich úhradě v příspěvkových organizacích.</w:t>
      </w:r>
    </w:p>
    <w:p w14:paraId="7B92AA29" w14:textId="77777777" w:rsidR="001F1EC5" w:rsidRDefault="00000000">
      <w:r>
        <w:t xml:space="preserve">Do věkových skupin jsou strávníci zařazovaní na dobu školního roku (tzn. 1. 9. – 31. 8.) ve kterém dosahují věku podle bodů </w:t>
      </w:r>
      <w:proofErr w:type="gramStart"/>
      <w:r>
        <w:t>1 – 4</w:t>
      </w:r>
      <w:proofErr w:type="gramEnd"/>
      <w:r>
        <w:t>.</w:t>
      </w:r>
    </w:p>
    <w:p w14:paraId="4496EAEB" w14:textId="77777777" w:rsidR="001F1EC5" w:rsidRDefault="001F1EC5"/>
    <w:tbl>
      <w:tblPr>
        <w:tblW w:w="92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1F1EC5" w14:paraId="011EC1D4" w14:textId="77777777">
        <w:tblPrEx>
          <w:tblCellMar>
            <w:top w:w="0" w:type="dxa"/>
            <w:bottom w:w="0" w:type="dxa"/>
          </w:tblCellMar>
        </w:tblPrEx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F154E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Věková kategorie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14CAA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Cena potravin</w:t>
            </w:r>
          </w:p>
          <w:p w14:paraId="3C07155C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(dotovaný oběd)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B5125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Režijní a mzdové náklady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4F9C4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Plná cena obědu</w:t>
            </w:r>
          </w:p>
        </w:tc>
      </w:tr>
      <w:tr w:rsidR="001F1EC5" w14:paraId="545B7E13" w14:textId="77777777">
        <w:tblPrEx>
          <w:tblCellMar>
            <w:top w:w="0" w:type="dxa"/>
            <w:bottom w:w="0" w:type="dxa"/>
          </w:tblCellMar>
        </w:tblPrEx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E8B9B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Žáci 7-10 let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E6585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30,-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964BD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50,-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A7873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80,-</w:t>
            </w:r>
          </w:p>
        </w:tc>
      </w:tr>
      <w:tr w:rsidR="001F1EC5" w14:paraId="3604BC0A" w14:textId="77777777">
        <w:tblPrEx>
          <w:tblCellMar>
            <w:top w:w="0" w:type="dxa"/>
            <w:bottom w:w="0" w:type="dxa"/>
          </w:tblCellMar>
        </w:tblPrEx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07A20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Žáci 11-14 let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A1045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33,-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ED719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50,-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E9E1F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83,-</w:t>
            </w:r>
          </w:p>
        </w:tc>
      </w:tr>
      <w:tr w:rsidR="001F1EC5" w14:paraId="3D2E573D" w14:textId="77777777">
        <w:tblPrEx>
          <w:tblCellMar>
            <w:top w:w="0" w:type="dxa"/>
            <w:bottom w:w="0" w:type="dxa"/>
          </w:tblCellMar>
        </w:tblPrEx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EAEFC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Žáci 15 a více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BF434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37,-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45611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50,-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6A896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87,-</w:t>
            </w:r>
          </w:p>
        </w:tc>
      </w:tr>
    </w:tbl>
    <w:p w14:paraId="35D58359" w14:textId="77777777" w:rsidR="001F1EC5" w:rsidRDefault="001F1EC5">
      <w:pPr>
        <w:rPr>
          <w:b/>
        </w:rPr>
      </w:pPr>
    </w:p>
    <w:p w14:paraId="5B1CAC0C" w14:textId="77777777" w:rsidR="001F1EC5" w:rsidRDefault="001F1EC5">
      <w:pPr>
        <w:pStyle w:val="Odstavecseseznamem"/>
        <w:ind w:left="2865"/>
      </w:pPr>
    </w:p>
    <w:tbl>
      <w:tblPr>
        <w:tblW w:w="94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95"/>
        <w:gridCol w:w="1327"/>
        <w:gridCol w:w="1260"/>
        <w:gridCol w:w="1303"/>
        <w:gridCol w:w="1294"/>
        <w:gridCol w:w="1281"/>
        <w:gridCol w:w="1420"/>
        <w:gridCol w:w="236"/>
      </w:tblGrid>
      <w:tr w:rsidR="001F1EC5" w14:paraId="439A3116" w14:textId="77777777">
        <w:tblPrEx>
          <w:tblCellMar>
            <w:top w:w="0" w:type="dxa"/>
            <w:bottom w:w="0" w:type="dxa"/>
          </w:tblCellMar>
        </w:tblPrEx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12378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Věková kategorie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AAE01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 xml:space="preserve">Přesnídávka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21622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Oběd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7F1EA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Odpolední svačina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8767F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Cena potravin dotovaný oběd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6D3D4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Režijní a mzdové náklady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96939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Plná cena obědu</w:t>
            </w:r>
          </w:p>
        </w:tc>
        <w:tc>
          <w:tcPr>
            <w:tcW w:w="236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67743" w14:textId="77777777" w:rsidR="001F1EC5" w:rsidRDefault="001F1EC5">
            <w:pPr>
              <w:spacing w:after="0"/>
              <w:rPr>
                <w:b/>
              </w:rPr>
            </w:pPr>
          </w:p>
        </w:tc>
      </w:tr>
      <w:tr w:rsidR="001F1EC5" w14:paraId="31D27280" w14:textId="77777777">
        <w:tblPrEx>
          <w:tblCellMar>
            <w:top w:w="0" w:type="dxa"/>
            <w:bottom w:w="0" w:type="dxa"/>
          </w:tblCellMar>
        </w:tblPrEx>
        <w:trPr>
          <w:trHeight w:val="577"/>
        </w:trPr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9FA7A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Děti 2-3 let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AD9DC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11,-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4A7F5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27,-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C5671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10,-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D1162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48,-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09865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50,-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33295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98,-</w:t>
            </w:r>
          </w:p>
        </w:tc>
        <w:tc>
          <w:tcPr>
            <w:tcW w:w="236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85A71" w14:textId="77777777" w:rsidR="001F1EC5" w:rsidRDefault="001F1EC5">
            <w:pPr>
              <w:spacing w:after="0"/>
              <w:jc w:val="center"/>
              <w:rPr>
                <w:b/>
              </w:rPr>
            </w:pPr>
          </w:p>
        </w:tc>
      </w:tr>
      <w:tr w:rsidR="001F1EC5" w14:paraId="2E96DA97" w14:textId="77777777">
        <w:tblPrEx>
          <w:tblCellMar>
            <w:top w:w="0" w:type="dxa"/>
            <w:bottom w:w="0" w:type="dxa"/>
          </w:tblCellMar>
        </w:tblPrEx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F5CFB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Děti 4-6 let</w:t>
            </w:r>
          </w:p>
          <w:p w14:paraId="3E1F0A23" w14:textId="77777777" w:rsidR="001F1EC5" w:rsidRDefault="001F1EC5">
            <w:pPr>
              <w:spacing w:after="0"/>
              <w:rPr>
                <w:b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4AB6B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11,-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10562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28,-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84E74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10,-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6876A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49,-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5CE18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50,-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0275D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99,-</w:t>
            </w:r>
          </w:p>
        </w:tc>
        <w:tc>
          <w:tcPr>
            <w:tcW w:w="23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9300E9" w14:textId="77777777" w:rsidR="001F1EC5" w:rsidRDefault="001F1EC5">
            <w:pPr>
              <w:spacing w:after="0"/>
              <w:rPr>
                <w:b/>
              </w:rPr>
            </w:pPr>
          </w:p>
        </w:tc>
      </w:tr>
      <w:tr w:rsidR="001F1EC5" w14:paraId="6327801C" w14:textId="77777777">
        <w:tblPrEx>
          <w:tblCellMar>
            <w:top w:w="0" w:type="dxa"/>
            <w:bottom w:w="0" w:type="dxa"/>
          </w:tblCellMar>
        </w:tblPrEx>
        <w:trPr>
          <w:trHeight w:val="703"/>
        </w:trPr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C94B7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Děti nad 7 let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223B8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11,-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131C4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30,-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F29EE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10,-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887E0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51,-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14BE2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8D6B9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101,-</w:t>
            </w:r>
          </w:p>
        </w:tc>
        <w:tc>
          <w:tcPr>
            <w:tcW w:w="23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5244D6" w14:textId="77777777" w:rsidR="001F1EC5" w:rsidRDefault="001F1EC5">
            <w:pPr>
              <w:spacing w:after="0"/>
              <w:rPr>
                <w:b/>
              </w:rPr>
            </w:pPr>
          </w:p>
        </w:tc>
      </w:tr>
    </w:tbl>
    <w:p w14:paraId="7D6A9F1D" w14:textId="77777777" w:rsidR="001F1EC5" w:rsidRDefault="00000000">
      <w:pPr>
        <w:rPr>
          <w:b/>
        </w:rPr>
      </w:pPr>
      <w:r>
        <w:rPr>
          <w:b/>
        </w:rPr>
        <w:t>Pitný režim v MŠ je k dispozici po celý den a je součástí ceny za stravování.</w:t>
      </w:r>
    </w:p>
    <w:p w14:paraId="7E671FC8" w14:textId="77777777" w:rsidR="001F1EC5" w:rsidRDefault="001F1EC5">
      <w:pPr>
        <w:rPr>
          <w:b/>
        </w:rPr>
      </w:pPr>
    </w:p>
    <w:tbl>
      <w:tblPr>
        <w:tblW w:w="92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2"/>
        <w:gridCol w:w="3084"/>
        <w:gridCol w:w="3084"/>
      </w:tblGrid>
      <w:tr w:rsidR="001F1EC5" w14:paraId="344B2705" w14:textId="77777777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B2C6C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Svačinky pro žáky základní školy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4134F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Cena potravin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5A301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Režijní a mzdové náklady</w:t>
            </w:r>
          </w:p>
        </w:tc>
      </w:tr>
      <w:tr w:rsidR="001F1EC5" w14:paraId="5DBC9472" w14:textId="77777777">
        <w:tblPrEx>
          <w:tblCellMar>
            <w:top w:w="0" w:type="dxa"/>
            <w:bottom w:w="0" w:type="dxa"/>
          </w:tblCellMar>
        </w:tblPrEx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4B37F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22,-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6F052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15,-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E43D1" w14:textId="77777777" w:rsidR="001F1EC5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7,-</w:t>
            </w:r>
          </w:p>
        </w:tc>
      </w:tr>
    </w:tbl>
    <w:p w14:paraId="2697CC5B" w14:textId="77777777" w:rsidR="001F1EC5" w:rsidRDefault="001F1EC5"/>
    <w:p w14:paraId="28878AF6" w14:textId="77777777" w:rsidR="001F1EC5" w:rsidRDefault="00000000">
      <w:r>
        <w:t>V Janovicích 27.08.2026</w:t>
      </w:r>
    </w:p>
    <w:p w14:paraId="72EAD947" w14:textId="77777777" w:rsidR="001F1EC5" w:rsidRDefault="001F1EC5"/>
    <w:p w14:paraId="369E77CC" w14:textId="77777777" w:rsidR="001F1EC5" w:rsidRDefault="001F1EC5"/>
    <w:p w14:paraId="7866A273" w14:textId="77777777" w:rsidR="001F1EC5" w:rsidRDefault="001F1EC5"/>
    <w:p w14:paraId="147311B6" w14:textId="77777777" w:rsidR="001F1EC5" w:rsidRDefault="001F1EC5"/>
    <w:p w14:paraId="1D7B3761" w14:textId="77777777" w:rsidR="001F1EC5" w:rsidRDefault="001F1EC5"/>
    <w:p w14:paraId="1B0849ED" w14:textId="77777777" w:rsidR="001F1EC5" w:rsidRDefault="00000000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Příloha č. 3 platná od 1. 9. 2025</w:t>
      </w:r>
    </w:p>
    <w:p w14:paraId="2808B9BA" w14:textId="77777777" w:rsidR="001F1EC5" w:rsidRDefault="001F1EC5">
      <w:pPr>
        <w:rPr>
          <w:b/>
          <w:i/>
          <w:sz w:val="24"/>
          <w:szCs w:val="24"/>
        </w:rPr>
      </w:pPr>
    </w:p>
    <w:p w14:paraId="71C9E9FC" w14:textId="77777777" w:rsidR="001F1EC5" w:rsidRDefault="00000000">
      <w:pPr>
        <w:spacing w:after="0"/>
      </w:pPr>
      <w:r>
        <w:rPr>
          <w:sz w:val="28"/>
          <w:szCs w:val="28"/>
        </w:rPr>
        <w:t xml:space="preserve">                                </w:t>
      </w:r>
      <w:r>
        <w:rPr>
          <w:b/>
          <w:sz w:val="28"/>
          <w:szCs w:val="28"/>
        </w:rPr>
        <w:t xml:space="preserve">Směrnice pro konzumaci vlastního jídla </w:t>
      </w:r>
    </w:p>
    <w:p w14:paraId="6A226B72" w14:textId="77777777" w:rsidR="001F1EC5" w:rsidRDefault="00000000">
      <w:r>
        <w:rPr>
          <w:b/>
          <w:sz w:val="24"/>
          <w:szCs w:val="24"/>
        </w:rPr>
        <w:t xml:space="preserve">                                                </w:t>
      </w:r>
      <w:r>
        <w:rPr>
          <w:b/>
          <w:sz w:val="28"/>
          <w:szCs w:val="28"/>
        </w:rPr>
        <w:t>v prostorách školní jídelny</w:t>
      </w:r>
    </w:p>
    <w:p w14:paraId="4580DAD7" w14:textId="77777777" w:rsidR="001F1EC5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Čl. I – Účel směrnice</w:t>
      </w:r>
    </w:p>
    <w:p w14:paraId="7B584F8E" w14:textId="77777777" w:rsidR="001F1EC5" w:rsidRDefault="00000000">
      <w:pPr>
        <w:rPr>
          <w:sz w:val="24"/>
          <w:szCs w:val="24"/>
        </w:rPr>
      </w:pPr>
      <w:r>
        <w:rPr>
          <w:sz w:val="24"/>
          <w:szCs w:val="24"/>
        </w:rPr>
        <w:t>Tato směrnice upravuje podmínky, za kterých je v souladu s § 4 odst. 10                        vyhlášky č. 107/2005 Sb., o školním stravování, umožněna konzumace vlastního jídla dítětem, žákem nebo studentem v prostorách školní jídelny.</w:t>
      </w:r>
    </w:p>
    <w:p w14:paraId="05F0F88B" w14:textId="77777777" w:rsidR="001F1EC5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Čl. II – Rozsah platnosti</w:t>
      </w:r>
    </w:p>
    <w:p w14:paraId="087BAD03" w14:textId="77777777" w:rsidR="001F1EC5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>Směrnice se vztahuje na všechny děti, žáky a studenty, kteří podali přihlášku ke stravování</w:t>
      </w:r>
    </w:p>
    <w:p w14:paraId="0BA90EA1" w14:textId="77777777" w:rsidR="001F1EC5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naší školní jídelně a jsou u nás registrováni, a kterým je školní stravování zajištěno právnickou osobou vykonávající činnost školy a kteří využívají možnost konzumace vlastního jídla v prostorách školní jídelny. </w:t>
      </w:r>
    </w:p>
    <w:p w14:paraId="6FA2F55A" w14:textId="77777777" w:rsidR="001F1EC5" w:rsidRDefault="001F1EC5">
      <w:pPr>
        <w:rPr>
          <w:sz w:val="24"/>
          <w:szCs w:val="24"/>
        </w:rPr>
      </w:pPr>
    </w:p>
    <w:p w14:paraId="59AB66BE" w14:textId="77777777" w:rsidR="001F1EC5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ČI. III – Podmínky konzumace vlastního jídla</w:t>
      </w:r>
    </w:p>
    <w:p w14:paraId="1F917A57" w14:textId="77777777" w:rsidR="001F1EC5" w:rsidRDefault="00000000">
      <w:pPr>
        <w:pStyle w:val="Odstavecseseznamem"/>
        <w:numPr>
          <w:ilvl w:val="0"/>
          <w:numId w:val="5"/>
        </w:numPr>
        <w:suppressAutoHyphens w:val="0"/>
        <w:spacing w:after="200" w:line="276" w:lineRule="auto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Pokud si strávník donese vlastní stravu, musí být ve školní jídelně řádně odhlášen. </w:t>
      </w:r>
    </w:p>
    <w:p w14:paraId="2B0F23FD" w14:textId="77777777" w:rsidR="001F1EC5" w:rsidRDefault="00000000">
      <w:pPr>
        <w:pStyle w:val="Odstavecseseznamem"/>
        <w:numPr>
          <w:ilvl w:val="0"/>
          <w:numId w:val="5"/>
        </w:numPr>
        <w:suppressAutoHyphens w:val="0"/>
        <w:spacing w:after="200" w:line="276" w:lineRule="auto"/>
        <w:textAlignment w:val="auto"/>
      </w:pPr>
      <w:r>
        <w:rPr>
          <w:sz w:val="24"/>
          <w:szCs w:val="24"/>
        </w:rPr>
        <w:t xml:space="preserve">V případě, že rodič žáka v ZŠ nestihne odhlásit stravu, a připraví dítěti krabičku s vlastním pokrmem, oběd z jídelny bude nachystán do předem připraveného jídlonosiče viz Pravidla pro výdej do jídlonosičů.      </w:t>
      </w:r>
    </w:p>
    <w:p w14:paraId="7EE46637" w14:textId="77777777" w:rsidR="001F1EC5" w:rsidRDefault="00000000">
      <w:pPr>
        <w:pStyle w:val="Odstavecseseznamem"/>
        <w:numPr>
          <w:ilvl w:val="0"/>
          <w:numId w:val="5"/>
        </w:numPr>
        <w:suppressAutoHyphens w:val="0"/>
        <w:spacing w:after="200" w:line="276" w:lineRule="auto"/>
        <w:textAlignment w:val="auto"/>
      </w:pPr>
      <w:r>
        <w:rPr>
          <w:sz w:val="24"/>
          <w:szCs w:val="24"/>
        </w:rPr>
        <w:t>Konzumace vlastního jídla je možná pouze v době výdeje stravy v prostorách určených pro školní stravování.</w:t>
      </w:r>
    </w:p>
    <w:p w14:paraId="1B324CDC" w14:textId="77777777" w:rsidR="001F1EC5" w:rsidRDefault="00000000">
      <w:pPr>
        <w:pStyle w:val="Odstavecseseznamem"/>
        <w:numPr>
          <w:ilvl w:val="0"/>
          <w:numId w:val="5"/>
        </w:numPr>
        <w:suppressAutoHyphens w:val="0"/>
        <w:spacing w:after="200" w:line="276" w:lineRule="auto"/>
        <w:textAlignment w:val="auto"/>
        <w:rPr>
          <w:sz w:val="24"/>
          <w:szCs w:val="24"/>
        </w:rPr>
      </w:pPr>
      <w:r>
        <w:rPr>
          <w:sz w:val="24"/>
          <w:szCs w:val="24"/>
        </w:rPr>
        <w:t>Strávník je povinen dodržovat provozní řád školní jídelny.</w:t>
      </w:r>
    </w:p>
    <w:p w14:paraId="73BB5794" w14:textId="77777777" w:rsidR="001F1EC5" w:rsidRDefault="00000000">
      <w:pPr>
        <w:pStyle w:val="Odstavecseseznamem"/>
        <w:numPr>
          <w:ilvl w:val="0"/>
          <w:numId w:val="5"/>
        </w:numPr>
        <w:suppressAutoHyphens w:val="0"/>
        <w:spacing w:after="200" w:line="276" w:lineRule="auto"/>
        <w:textAlignment w:val="auto"/>
      </w:pPr>
      <w:r>
        <w:rPr>
          <w:sz w:val="24"/>
          <w:szCs w:val="24"/>
        </w:rPr>
        <w:t>Pokud si strávník pro daný den neobjednal jídlo ve školní jídelně, nesmí kombinovat vlastní jídlo s jídlem a doplňkovou nabídkou školní jídelny (např. salát, pečivo, nápoje.) Zákonný zástupce odpovídá za to, že dítě bude o tomto pravidle poučeno. V případě, že dítě nebo žák neoprávněně odebere jakýkoli pokrm či nápoj z nabídky školní jídelny, je zákonný zástupce povinen uhradit vzniklou škodu v plné výši. Zároveň poučí své dítě, o tom že nesmí nabízet vlastní stravu ostatním dětem.</w:t>
      </w:r>
    </w:p>
    <w:p w14:paraId="751BC9CA" w14:textId="77777777" w:rsidR="001F1EC5" w:rsidRDefault="00000000">
      <w:pPr>
        <w:pStyle w:val="Odstavecseseznamem"/>
        <w:numPr>
          <w:ilvl w:val="0"/>
          <w:numId w:val="5"/>
        </w:numPr>
        <w:suppressAutoHyphens w:val="0"/>
        <w:spacing w:after="200" w:line="276" w:lineRule="auto"/>
        <w:textAlignment w:val="auto"/>
        <w:rPr>
          <w:sz w:val="24"/>
          <w:szCs w:val="24"/>
        </w:rPr>
      </w:pPr>
      <w:r>
        <w:rPr>
          <w:sz w:val="24"/>
          <w:szCs w:val="24"/>
        </w:rPr>
        <w:t>Školní jídelna nezajišťuje uskladnění, ohřev ani přípravu doneseného jídla.</w:t>
      </w:r>
    </w:p>
    <w:p w14:paraId="4619427E" w14:textId="77777777" w:rsidR="001F1EC5" w:rsidRDefault="00000000">
      <w:pPr>
        <w:pStyle w:val="Odstavecseseznamem"/>
        <w:numPr>
          <w:ilvl w:val="0"/>
          <w:numId w:val="5"/>
        </w:numPr>
        <w:suppressAutoHyphens w:val="0"/>
        <w:spacing w:after="200" w:line="276" w:lineRule="auto"/>
        <w:textAlignment w:val="auto"/>
        <w:rPr>
          <w:sz w:val="24"/>
          <w:szCs w:val="24"/>
        </w:rPr>
      </w:pPr>
      <w:r>
        <w:rPr>
          <w:sz w:val="24"/>
          <w:szCs w:val="24"/>
        </w:rPr>
        <w:t>Donášení pokrmů třetí osobou přímo do jídelny v době výdeje obědů není z hygienických a organizačních důvodů možné. Potřebnou pomoc dítěti při konzumaci zajistí škola prostřednictvím pověřeného pracovníka (dozor ve školní jídelně)</w:t>
      </w:r>
    </w:p>
    <w:p w14:paraId="5218BC35" w14:textId="77777777" w:rsidR="001F1EC5" w:rsidRDefault="001F1EC5">
      <w:pPr>
        <w:pStyle w:val="Odstavecseseznamem"/>
        <w:rPr>
          <w:sz w:val="24"/>
          <w:szCs w:val="24"/>
        </w:rPr>
      </w:pPr>
    </w:p>
    <w:p w14:paraId="19F90E54" w14:textId="77777777" w:rsidR="001F1EC5" w:rsidRDefault="001F1EC5">
      <w:pPr>
        <w:pStyle w:val="Odstavecseseznamem"/>
        <w:rPr>
          <w:sz w:val="24"/>
          <w:szCs w:val="24"/>
        </w:rPr>
      </w:pPr>
    </w:p>
    <w:p w14:paraId="02A77487" w14:textId="77777777" w:rsidR="001F1EC5" w:rsidRDefault="001F1EC5">
      <w:pPr>
        <w:pStyle w:val="Odstavecseseznamem"/>
        <w:rPr>
          <w:sz w:val="24"/>
          <w:szCs w:val="24"/>
        </w:rPr>
      </w:pPr>
    </w:p>
    <w:p w14:paraId="6D2E0182" w14:textId="77777777" w:rsidR="001F1EC5" w:rsidRDefault="001F1EC5">
      <w:pPr>
        <w:pStyle w:val="Odstavecseseznamem"/>
        <w:rPr>
          <w:sz w:val="24"/>
          <w:szCs w:val="24"/>
        </w:rPr>
      </w:pPr>
    </w:p>
    <w:p w14:paraId="18FCC75A" w14:textId="77777777" w:rsidR="001F1EC5" w:rsidRDefault="001F1EC5">
      <w:pPr>
        <w:pStyle w:val="Odstavecseseznamem"/>
        <w:rPr>
          <w:sz w:val="24"/>
          <w:szCs w:val="24"/>
        </w:rPr>
      </w:pPr>
    </w:p>
    <w:p w14:paraId="34787A20" w14:textId="77777777" w:rsidR="001F1EC5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proofErr w:type="spellStart"/>
      <w:r>
        <w:rPr>
          <w:b/>
          <w:sz w:val="24"/>
          <w:szCs w:val="24"/>
        </w:rPr>
        <w:t>lV</w:t>
      </w:r>
      <w:proofErr w:type="spellEnd"/>
      <w:r>
        <w:rPr>
          <w:b/>
          <w:sz w:val="24"/>
          <w:szCs w:val="24"/>
        </w:rPr>
        <w:t xml:space="preserve"> – Odpovědnost za vlastní jídlo</w:t>
      </w:r>
    </w:p>
    <w:p w14:paraId="0CF1DA78" w14:textId="77777777" w:rsidR="001F1EC5" w:rsidRDefault="00000000">
      <w:pPr>
        <w:pStyle w:val="Odstavecseseznamem"/>
        <w:numPr>
          <w:ilvl w:val="0"/>
          <w:numId w:val="6"/>
        </w:numPr>
        <w:suppressAutoHyphens w:val="0"/>
        <w:spacing w:after="200" w:line="276" w:lineRule="auto"/>
        <w:textAlignment w:val="auto"/>
      </w:pPr>
      <w:r>
        <w:rPr>
          <w:sz w:val="24"/>
          <w:szCs w:val="24"/>
        </w:rPr>
        <w:t xml:space="preserve">Za kvalitu, zdravotní nezávadnost a složení doneseného jídla odpovídá zákonný zástupce dítěte nebo žáka. </w:t>
      </w:r>
    </w:p>
    <w:p w14:paraId="3556F3F4" w14:textId="77777777" w:rsidR="001F1EC5" w:rsidRDefault="00000000">
      <w:pPr>
        <w:pStyle w:val="Odstavecseseznamem"/>
        <w:numPr>
          <w:ilvl w:val="0"/>
          <w:numId w:val="6"/>
        </w:numPr>
        <w:suppressAutoHyphens w:val="0"/>
        <w:spacing w:after="200" w:line="276" w:lineRule="auto"/>
        <w:textAlignment w:val="auto"/>
      </w:pPr>
      <w:r>
        <w:rPr>
          <w:sz w:val="24"/>
          <w:szCs w:val="24"/>
        </w:rPr>
        <w:t>Školní jídelna nenese odpovědnost za případné zdravotní obtíže vzniklé v souvislosti s konzumací vlastního jídla, způsobené například, ne však výhradně nesprávným skladováním doneseného jídla.</w:t>
      </w:r>
    </w:p>
    <w:p w14:paraId="63D9A09E" w14:textId="77777777" w:rsidR="001F1EC5" w:rsidRDefault="00000000">
      <w:pPr>
        <w:pStyle w:val="Odstavecseseznamem"/>
        <w:numPr>
          <w:ilvl w:val="0"/>
          <w:numId w:val="6"/>
        </w:numPr>
        <w:suppressAutoHyphens w:val="0"/>
        <w:spacing w:after="200" w:line="276" w:lineRule="auto"/>
        <w:textAlignment w:val="auto"/>
        <w:rPr>
          <w:sz w:val="24"/>
          <w:szCs w:val="24"/>
        </w:rPr>
      </w:pPr>
      <w:r>
        <w:rPr>
          <w:sz w:val="24"/>
          <w:szCs w:val="24"/>
        </w:rPr>
        <w:t>V MŠ je nutné krabičky s vlastním jídlem označit jménem.</w:t>
      </w:r>
    </w:p>
    <w:p w14:paraId="2EF3CA75" w14:textId="77777777" w:rsidR="001F1EC5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ČI. V – Poskytování pomoci při konzumaci</w:t>
      </w:r>
    </w:p>
    <w:p w14:paraId="59AAA40C" w14:textId="77777777" w:rsidR="001F1EC5" w:rsidRDefault="00000000">
      <w:pPr>
        <w:pStyle w:val="Odstavecseseznamem"/>
        <w:numPr>
          <w:ilvl w:val="0"/>
          <w:numId w:val="7"/>
        </w:numPr>
        <w:suppressAutoHyphens w:val="0"/>
        <w:spacing w:after="200" w:line="276" w:lineRule="auto"/>
        <w:textAlignment w:val="auto"/>
        <w:rPr>
          <w:sz w:val="24"/>
          <w:szCs w:val="24"/>
        </w:rPr>
      </w:pPr>
      <w:r>
        <w:rPr>
          <w:sz w:val="24"/>
          <w:szCs w:val="24"/>
        </w:rPr>
        <w:t>V případě potřeby je dítěti, žákovi nebo studentovi poskytnuta nezbytná pomoc při konzumaci vlastního jídla.</w:t>
      </w:r>
    </w:p>
    <w:p w14:paraId="02644D62" w14:textId="77777777" w:rsidR="001F1EC5" w:rsidRDefault="00000000">
      <w:pPr>
        <w:pStyle w:val="Odstavecseseznamem"/>
        <w:numPr>
          <w:ilvl w:val="0"/>
          <w:numId w:val="7"/>
        </w:numPr>
        <w:suppressAutoHyphens w:val="0"/>
        <w:spacing w:after="200" w:line="276" w:lineRule="auto"/>
        <w:textAlignment w:val="auto"/>
      </w:pPr>
      <w:r>
        <w:rPr>
          <w:sz w:val="24"/>
          <w:szCs w:val="24"/>
        </w:rPr>
        <w:t>Poskytování pomoci zahrnuje pouze úkony bezprostředně související s konzumací jídla (např. rozkrojení, podání příboru).</w:t>
      </w:r>
    </w:p>
    <w:p w14:paraId="5CF96717" w14:textId="77777777" w:rsidR="001F1EC5" w:rsidRDefault="00000000">
      <w:pPr>
        <w:pStyle w:val="Odstavecseseznamem"/>
        <w:numPr>
          <w:ilvl w:val="0"/>
          <w:numId w:val="7"/>
        </w:numPr>
        <w:suppressAutoHyphens w:val="0"/>
        <w:spacing w:after="200" w:line="276" w:lineRule="auto"/>
        <w:textAlignment w:val="auto"/>
      </w:pPr>
      <w:r>
        <w:rPr>
          <w:sz w:val="24"/>
          <w:szCs w:val="24"/>
        </w:rPr>
        <w:t>Pomoc při manipulaci s vlastním jídlem dítěti, žákovi neposkytuje personál školní jídelny.</w:t>
      </w:r>
    </w:p>
    <w:p w14:paraId="66F4C9ED" w14:textId="77777777" w:rsidR="001F1EC5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Čl. VI – Evidence strávníků</w:t>
      </w:r>
    </w:p>
    <w:p w14:paraId="57F38182" w14:textId="77777777" w:rsidR="001F1EC5" w:rsidRDefault="00000000">
      <w:pPr>
        <w:pStyle w:val="Odstavecseseznamem"/>
        <w:numPr>
          <w:ilvl w:val="0"/>
          <w:numId w:val="8"/>
        </w:numPr>
        <w:suppressAutoHyphens w:val="0"/>
        <w:spacing w:after="200" w:line="276" w:lineRule="auto"/>
        <w:textAlignment w:val="auto"/>
        <w:rPr>
          <w:sz w:val="24"/>
          <w:szCs w:val="24"/>
        </w:rPr>
      </w:pPr>
      <w:r>
        <w:rPr>
          <w:sz w:val="24"/>
          <w:szCs w:val="24"/>
        </w:rPr>
        <w:t>Každý žák konzumující vlastní jídlo je evidován jako strávník školní jídelny.</w:t>
      </w:r>
    </w:p>
    <w:p w14:paraId="33BC2E18" w14:textId="77777777" w:rsidR="001F1EC5" w:rsidRDefault="00000000">
      <w:pPr>
        <w:pStyle w:val="Odstavecseseznamem"/>
        <w:numPr>
          <w:ilvl w:val="0"/>
          <w:numId w:val="8"/>
        </w:numPr>
        <w:suppressAutoHyphens w:val="0"/>
        <w:spacing w:after="200" w:line="276" w:lineRule="auto"/>
        <w:textAlignment w:val="auto"/>
        <w:rPr>
          <w:sz w:val="24"/>
          <w:szCs w:val="24"/>
        </w:rPr>
      </w:pPr>
      <w:r>
        <w:rPr>
          <w:sz w:val="24"/>
          <w:szCs w:val="24"/>
        </w:rPr>
        <w:t>Podmínkou je podpis prohlášení zákonného zástupce dítěte/žáka o odpovědnosti za konzumaci vlastního jídla ve školní jídelně.</w:t>
      </w:r>
    </w:p>
    <w:p w14:paraId="55412EB3" w14:textId="77777777" w:rsidR="001F1EC5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ČI. </w:t>
      </w:r>
      <w:proofErr w:type="gramStart"/>
      <w:r>
        <w:rPr>
          <w:b/>
          <w:sz w:val="24"/>
          <w:szCs w:val="24"/>
        </w:rPr>
        <w:t>VII- Závěrečná</w:t>
      </w:r>
      <w:proofErr w:type="gramEnd"/>
      <w:r>
        <w:rPr>
          <w:b/>
          <w:sz w:val="24"/>
          <w:szCs w:val="24"/>
        </w:rPr>
        <w:t xml:space="preserve"> ustanovení</w:t>
      </w:r>
    </w:p>
    <w:p w14:paraId="40A97D04" w14:textId="77777777" w:rsidR="001F1EC5" w:rsidRDefault="00000000">
      <w:pPr>
        <w:pStyle w:val="Odstavecseseznamem"/>
        <w:numPr>
          <w:ilvl w:val="0"/>
          <w:numId w:val="9"/>
        </w:numPr>
        <w:suppressAutoHyphens w:val="0"/>
        <w:spacing w:after="200" w:line="276" w:lineRule="auto"/>
        <w:textAlignment w:val="auto"/>
        <w:rPr>
          <w:sz w:val="24"/>
          <w:szCs w:val="24"/>
        </w:rPr>
      </w:pPr>
      <w:r>
        <w:rPr>
          <w:sz w:val="24"/>
          <w:szCs w:val="24"/>
        </w:rPr>
        <w:t>Tato směrnice nabývá účinnosti dne 01. 09. 2025</w:t>
      </w:r>
    </w:p>
    <w:p w14:paraId="412DE330" w14:textId="77777777" w:rsidR="001F1EC5" w:rsidRDefault="00000000">
      <w:pPr>
        <w:pStyle w:val="Odstavecseseznamem"/>
        <w:numPr>
          <w:ilvl w:val="0"/>
          <w:numId w:val="9"/>
        </w:numPr>
        <w:suppressAutoHyphens w:val="0"/>
        <w:spacing w:after="200" w:line="276" w:lineRule="auto"/>
        <w:textAlignment w:val="auto"/>
        <w:rPr>
          <w:sz w:val="24"/>
          <w:szCs w:val="24"/>
        </w:rPr>
      </w:pPr>
      <w:r>
        <w:rPr>
          <w:sz w:val="24"/>
          <w:szCs w:val="24"/>
        </w:rPr>
        <w:t>Nedodržení směrnice se považuje za porušení řádu školní jídelny.</w:t>
      </w:r>
    </w:p>
    <w:p w14:paraId="18716F06" w14:textId="77777777" w:rsidR="001F1EC5" w:rsidRDefault="001F1EC5">
      <w:pPr>
        <w:pStyle w:val="Odstavecseseznamem"/>
        <w:rPr>
          <w:sz w:val="24"/>
          <w:szCs w:val="24"/>
        </w:rPr>
      </w:pPr>
    </w:p>
    <w:p w14:paraId="52BCF0B3" w14:textId="77777777" w:rsidR="001F1EC5" w:rsidRDefault="001F1EC5">
      <w:pPr>
        <w:pStyle w:val="Odstavecseseznamem"/>
        <w:rPr>
          <w:sz w:val="24"/>
          <w:szCs w:val="24"/>
        </w:rPr>
      </w:pPr>
    </w:p>
    <w:p w14:paraId="356AF3B8" w14:textId="77777777" w:rsidR="001F1EC5" w:rsidRDefault="001F1EC5">
      <w:pPr>
        <w:pStyle w:val="Odstavecseseznamem"/>
        <w:rPr>
          <w:sz w:val="24"/>
          <w:szCs w:val="24"/>
        </w:rPr>
      </w:pPr>
    </w:p>
    <w:p w14:paraId="6314BAE0" w14:textId="77777777" w:rsidR="001F1EC5" w:rsidRDefault="001F1EC5">
      <w:pPr>
        <w:pStyle w:val="Odstavecseseznamem"/>
        <w:rPr>
          <w:sz w:val="24"/>
          <w:szCs w:val="24"/>
        </w:rPr>
      </w:pPr>
    </w:p>
    <w:p w14:paraId="2D5205D5" w14:textId="77777777" w:rsidR="001F1EC5" w:rsidRDefault="00000000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 xml:space="preserve">Vypracovala: vedoucí školní jídelny                         </w:t>
      </w:r>
      <w:proofErr w:type="gramStart"/>
      <w:r>
        <w:rPr>
          <w:sz w:val="24"/>
          <w:szCs w:val="24"/>
        </w:rPr>
        <w:t>Schválil:  ředitel</w:t>
      </w:r>
      <w:proofErr w:type="gramEnd"/>
      <w:r>
        <w:rPr>
          <w:sz w:val="24"/>
          <w:szCs w:val="24"/>
        </w:rPr>
        <w:t xml:space="preserve"> školy</w:t>
      </w:r>
    </w:p>
    <w:p w14:paraId="3EB689C8" w14:textId="77777777" w:rsidR="001F1EC5" w:rsidRDefault="00000000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Zuzana </w:t>
      </w:r>
      <w:proofErr w:type="spellStart"/>
      <w:r>
        <w:rPr>
          <w:sz w:val="24"/>
          <w:szCs w:val="24"/>
        </w:rPr>
        <w:t>Gurecká</w:t>
      </w:r>
      <w:proofErr w:type="spellEnd"/>
      <w:r>
        <w:rPr>
          <w:sz w:val="24"/>
          <w:szCs w:val="24"/>
        </w:rPr>
        <w:t xml:space="preserve">                                   Mgr. Ivo </w:t>
      </w:r>
      <w:proofErr w:type="spellStart"/>
      <w:r>
        <w:rPr>
          <w:sz w:val="24"/>
          <w:szCs w:val="24"/>
        </w:rPr>
        <w:t>Tošenovjan</w:t>
      </w:r>
      <w:proofErr w:type="spellEnd"/>
    </w:p>
    <w:p w14:paraId="7BD0897B" w14:textId="77777777" w:rsidR="001F1EC5" w:rsidRDefault="001F1EC5"/>
    <w:sectPr w:rsidR="001F1EC5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416EC" w14:textId="77777777" w:rsidR="005606F1" w:rsidRDefault="005606F1">
      <w:pPr>
        <w:spacing w:after="0"/>
      </w:pPr>
      <w:r>
        <w:separator/>
      </w:r>
    </w:p>
  </w:endnote>
  <w:endnote w:type="continuationSeparator" w:id="0">
    <w:p w14:paraId="13E3EA51" w14:textId="77777777" w:rsidR="005606F1" w:rsidRDefault="005606F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B241A" w14:textId="77777777" w:rsidR="005606F1" w:rsidRDefault="005606F1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31FCD8FD" w14:textId="77777777" w:rsidR="005606F1" w:rsidRDefault="005606F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0379D"/>
    <w:multiLevelType w:val="multilevel"/>
    <w:tmpl w:val="8FB45862"/>
    <w:lvl w:ilvl="0">
      <w:start w:val="1"/>
      <w:numFmt w:val="lowerLetter"/>
      <w:lvlText w:val="%1)"/>
      <w:lvlJc w:val="left"/>
      <w:pPr>
        <w:ind w:left="705" w:hanging="360"/>
      </w:p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0F457290"/>
    <w:multiLevelType w:val="multilevel"/>
    <w:tmpl w:val="97F04A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65119"/>
    <w:multiLevelType w:val="multilevel"/>
    <w:tmpl w:val="DE9EF2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7A690D"/>
    <w:multiLevelType w:val="multilevel"/>
    <w:tmpl w:val="D1903618"/>
    <w:lvl w:ilvl="0">
      <w:start w:val="1"/>
      <w:numFmt w:val="lowerLetter"/>
      <w:lvlText w:val="%1)"/>
      <w:lvlJc w:val="left"/>
      <w:pPr>
        <w:ind w:left="705" w:hanging="360"/>
      </w:p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3A551C06"/>
    <w:multiLevelType w:val="multilevel"/>
    <w:tmpl w:val="AE2652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871B77"/>
    <w:multiLevelType w:val="multilevel"/>
    <w:tmpl w:val="C10A2A6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61A65686"/>
    <w:multiLevelType w:val="multilevel"/>
    <w:tmpl w:val="2E8C3D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EF572A"/>
    <w:multiLevelType w:val="multilevel"/>
    <w:tmpl w:val="4ACE106E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D67C3D"/>
    <w:multiLevelType w:val="multilevel"/>
    <w:tmpl w:val="1D1281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95978288">
    <w:abstractNumId w:val="5"/>
  </w:num>
  <w:num w:numId="2" w16cid:durableId="1633318341">
    <w:abstractNumId w:val="7"/>
  </w:num>
  <w:num w:numId="3" w16cid:durableId="1412773625">
    <w:abstractNumId w:val="3"/>
  </w:num>
  <w:num w:numId="4" w16cid:durableId="326130452">
    <w:abstractNumId w:val="0"/>
  </w:num>
  <w:num w:numId="5" w16cid:durableId="446898701">
    <w:abstractNumId w:val="4"/>
  </w:num>
  <w:num w:numId="6" w16cid:durableId="245530356">
    <w:abstractNumId w:val="6"/>
  </w:num>
  <w:num w:numId="7" w16cid:durableId="891501473">
    <w:abstractNumId w:val="8"/>
  </w:num>
  <w:num w:numId="8" w16cid:durableId="26294218">
    <w:abstractNumId w:val="1"/>
  </w:num>
  <w:num w:numId="9" w16cid:durableId="19822309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F1EC5"/>
    <w:rsid w:val="00044E44"/>
    <w:rsid w:val="000872EA"/>
    <w:rsid w:val="001F1EC5"/>
    <w:rsid w:val="005606F1"/>
    <w:rsid w:val="00661995"/>
    <w:rsid w:val="00BE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FC521"/>
  <w15:docId w15:val="{047DCE39-7C9F-4D28-A77A-E14130D95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Normln"/>
    <w:next w:val="Normln"/>
    <w:uiPriority w:val="9"/>
    <w:qFormat/>
    <w:pPr>
      <w:keepNext/>
      <w:suppressAutoHyphens w:val="0"/>
      <w:spacing w:after="0"/>
      <w:jc w:val="center"/>
      <w:textAlignment w:val="auto"/>
      <w:outlineLvl w:val="0"/>
    </w:pPr>
    <w:rPr>
      <w:rFonts w:ascii="Times New Roman" w:eastAsia="Times New Roman" w:hAnsi="Times New Roman"/>
      <w:b/>
      <w:bCs/>
      <w:i/>
      <w:iCs/>
      <w:sz w:val="28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pPr>
      <w:ind w:left="720"/>
    </w:pPr>
  </w:style>
  <w:style w:type="character" w:customStyle="1" w:styleId="Nadpis1Char">
    <w:name w:val="Nadpis 1 Char"/>
    <w:basedOn w:val="Standardnpsmoodstavce"/>
    <w:rPr>
      <w:rFonts w:ascii="Times New Roman" w:eastAsia="Times New Roman" w:hAnsi="Times New Roman"/>
      <w:b/>
      <w:bCs/>
      <w:i/>
      <w:iCs/>
      <w:sz w:val="28"/>
      <w:szCs w:val="24"/>
      <w:lang w:eastAsia="cs-CZ"/>
    </w:rPr>
  </w:style>
  <w:style w:type="paragraph" w:styleId="Textbubliny">
    <w:name w:val="Balloon Text"/>
    <w:basedOn w:val="Normln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1923</Words>
  <Characters>11352</Characters>
  <Application>Microsoft Office Word</Application>
  <DocSecurity>0</DocSecurity>
  <Lines>94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Uzivatel</dc:creator>
  <cp:lastModifiedBy>Vendula Matoušková</cp:lastModifiedBy>
  <cp:revision>2</cp:revision>
  <cp:lastPrinted>2026-09-08T09:54:00Z</cp:lastPrinted>
  <dcterms:created xsi:type="dcterms:W3CDTF">2026-09-09T11:14:00Z</dcterms:created>
  <dcterms:modified xsi:type="dcterms:W3CDTF">2026-09-09T11:14:00Z</dcterms:modified>
</cp:coreProperties>
</file>